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rPr>
        <w:id w:val="10729564"/>
        <w:docPartObj>
          <w:docPartGallery w:val="Cover Pages"/>
          <w:docPartUnique/>
        </w:docPartObj>
      </w:sdtPr>
      <w:sdtEndPr>
        <w:rPr>
          <w:szCs w:val="20"/>
        </w:rPr>
      </w:sdtEndPr>
      <w:sdtContent>
        <w:p w14:paraId="60EEC647" w14:textId="77777777" w:rsidR="00095F66" w:rsidRPr="00CE5E21" w:rsidRDefault="00AD4522" w:rsidP="00741B8B">
          <w:pPr>
            <w:rPr>
              <w:bCs/>
            </w:rPr>
          </w:pPr>
          <w:r>
            <w:rPr>
              <w:bCs/>
              <w:noProof/>
              <w:szCs w:val="20"/>
            </w:rPr>
            <w:drawing>
              <wp:inline distT="0" distB="0" distL="0" distR="0" wp14:anchorId="659F517E" wp14:editId="22AF0041">
                <wp:extent cx="2647950" cy="404105"/>
                <wp:effectExtent l="0" t="0" r="0" b="0"/>
                <wp:docPr id="2" name="Picture 2"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nesota Hous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9354" cy="411950"/>
                        </a:xfrm>
                        <a:prstGeom prst="rect">
                          <a:avLst/>
                        </a:prstGeom>
                      </pic:spPr>
                    </pic:pic>
                  </a:graphicData>
                </a:graphic>
              </wp:inline>
            </w:drawing>
          </w:r>
        </w:p>
      </w:sdtContent>
    </w:sdt>
    <w:p w14:paraId="05A183C1" w14:textId="705AA59A" w:rsidR="00022FAC" w:rsidRPr="00082B52" w:rsidRDefault="00022FAC" w:rsidP="00022FAC">
      <w:pPr>
        <w:pStyle w:val="Heading1"/>
      </w:pPr>
      <w:r w:rsidRPr="00082B52">
        <w:t>Manufactured Home Community Redevelopment Program Request for Proposal (RFP) Application</w:t>
      </w:r>
    </w:p>
    <w:p w14:paraId="20482D9A" w14:textId="105BD1F8" w:rsidR="00022FAC" w:rsidRPr="00082B52" w:rsidRDefault="00022FAC" w:rsidP="00022FAC">
      <w:r w:rsidRPr="00022FAC">
        <w:rPr>
          <w:b/>
          <w:bCs/>
        </w:rPr>
        <w:t>Instructions</w:t>
      </w:r>
      <w:r w:rsidRPr="00082B52">
        <w:t xml:space="preserve">: Complete each section and </w:t>
      </w:r>
      <w:proofErr w:type="gramStart"/>
      <w:r w:rsidRPr="00082B52">
        <w:t>all of</w:t>
      </w:r>
      <w:proofErr w:type="gramEnd"/>
      <w:r w:rsidRPr="00082B52">
        <w:t xml:space="preserve"> the narrative questions. Answer the questions with detailed descriptions and provide supplemental </w:t>
      </w:r>
      <w:proofErr w:type="gramStart"/>
      <w:r w:rsidRPr="00082B52">
        <w:t>documentation,</w:t>
      </w:r>
      <w:proofErr w:type="gramEnd"/>
      <w:r w:rsidRPr="00082B52">
        <w:t xml:space="preserve"> when applicable.</w:t>
      </w:r>
    </w:p>
    <w:p w14:paraId="0C0A200D" w14:textId="77777777" w:rsidR="00022FAC" w:rsidRPr="00022FAC" w:rsidRDefault="00022FAC" w:rsidP="00022FAC">
      <w:pPr>
        <w:rPr>
          <w:rFonts w:eastAsia="Calibri"/>
          <w:b/>
          <w:bCs/>
        </w:rPr>
      </w:pPr>
      <w:hyperlink r:id="rId12" w:history="1">
        <w:r w:rsidRPr="00022FAC">
          <w:rPr>
            <w:rStyle w:val="Hyperlink"/>
            <w:b/>
            <w:bCs/>
          </w:rPr>
          <w:t>Applications</w:t>
        </w:r>
      </w:hyperlink>
      <w:r w:rsidRPr="00022FAC">
        <w:rPr>
          <w:b/>
          <w:bCs/>
        </w:rPr>
        <w:t xml:space="preserve"> and all required documentation must be submitted by 12:00 p.m. on Friday, September 18, 2026.</w:t>
      </w:r>
    </w:p>
    <w:p w14:paraId="7B7C418D" w14:textId="77777777" w:rsidR="00022FAC" w:rsidRPr="00082B52" w:rsidRDefault="00022FAC" w:rsidP="00022FAC">
      <w:r w:rsidRPr="00082B52">
        <w:t>If you have completed the Online Application, you do not need to complete this form.</w:t>
      </w:r>
    </w:p>
    <w:p w14:paraId="5F92815D" w14:textId="0B61F8EF" w:rsidR="00022FAC" w:rsidRPr="00022FAC" w:rsidRDefault="00022FAC" w:rsidP="00022FAC">
      <w:pPr>
        <w:pStyle w:val="Heading2"/>
      </w:pPr>
      <w:r w:rsidRPr="00082B52">
        <w:t>Manufactured Home Park Applicant Information</w:t>
      </w:r>
    </w:p>
    <w:p w14:paraId="071B89CC" w14:textId="35B6F428" w:rsidR="00022FAC" w:rsidRDefault="00022FAC" w:rsidP="00022FAC">
      <w:pPr>
        <w:pStyle w:val="Caption"/>
        <w:keepNext/>
      </w:pPr>
      <w:r>
        <w:t xml:space="preserve">Table </w:t>
      </w:r>
      <w:fldSimple w:instr=" SEQ Table \* ARABIC ">
        <w:r w:rsidR="004F1DD8">
          <w:rPr>
            <w:noProof/>
          </w:rPr>
          <w:t>1</w:t>
        </w:r>
      </w:fldSimple>
      <w:r>
        <w:t>: Applicant Information</w:t>
      </w:r>
    </w:p>
    <w:tbl>
      <w:tblPr>
        <w:tblStyle w:val="TableGrid1"/>
        <w:tblW w:w="0" w:type="auto"/>
        <w:tblLook w:val="04A0" w:firstRow="1" w:lastRow="0" w:firstColumn="1" w:lastColumn="0" w:noHBand="0" w:noVBand="1"/>
      </w:tblPr>
      <w:tblGrid>
        <w:gridCol w:w="4591"/>
        <w:gridCol w:w="5199"/>
      </w:tblGrid>
      <w:tr w:rsidR="00022FAC" w14:paraId="64D206BA" w14:textId="77777777" w:rsidTr="00022FAC">
        <w:trPr>
          <w:cnfStyle w:val="100000000000" w:firstRow="1" w:lastRow="0" w:firstColumn="0" w:lastColumn="0" w:oddVBand="0" w:evenVBand="0" w:oddHBand="0" w:evenHBand="0" w:firstRowFirstColumn="0" w:firstRowLastColumn="0" w:lastRowFirstColumn="0" w:lastRowLastColumn="0"/>
        </w:trPr>
        <w:tc>
          <w:tcPr>
            <w:tcW w:w="4675" w:type="dxa"/>
          </w:tcPr>
          <w:p w14:paraId="002EE5B9" w14:textId="1A07EE5F" w:rsidR="00022FAC" w:rsidRDefault="00022FAC" w:rsidP="00F97CA5">
            <w:pPr>
              <w:pStyle w:val="TableText"/>
            </w:pPr>
            <w:r>
              <w:t>Contact Information</w:t>
            </w:r>
          </w:p>
        </w:tc>
        <w:tc>
          <w:tcPr>
            <w:tcW w:w="5310" w:type="dxa"/>
          </w:tcPr>
          <w:p w14:paraId="64D54557" w14:textId="07CBDF3D" w:rsidR="00022FAC" w:rsidRDefault="00022FAC" w:rsidP="00F97CA5">
            <w:pPr>
              <w:pStyle w:val="TableText"/>
            </w:pPr>
            <w:r>
              <w:t>Response</w:t>
            </w:r>
          </w:p>
        </w:tc>
      </w:tr>
      <w:tr w:rsidR="00022FAC" w14:paraId="7C32BFB6" w14:textId="77777777" w:rsidTr="00DB48B8">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6858EB87" w14:textId="70DCB86C" w:rsidR="00022FAC" w:rsidRPr="00F01935" w:rsidRDefault="00022FAC" w:rsidP="00022FAC">
            <w:pPr>
              <w:pStyle w:val="TableText"/>
            </w:pPr>
            <w:r w:rsidRPr="00082B52">
              <w:t>Name of Manufactured Home Park</w:t>
            </w:r>
          </w:p>
        </w:tc>
        <w:tc>
          <w:tcPr>
            <w:tcW w:w="5310" w:type="dxa"/>
          </w:tcPr>
          <w:p w14:paraId="31A403CE" w14:textId="1E2AE0AE" w:rsidR="00022FAC" w:rsidRPr="00F01935" w:rsidRDefault="00022FAC" w:rsidP="00022FAC">
            <w:pPr>
              <w:pStyle w:val="TableText"/>
            </w:pPr>
            <w:r w:rsidRPr="00082B52">
              <w:fldChar w:fldCharType="begin">
                <w:ffData>
                  <w:name w:val="Text128"/>
                  <w:enabled/>
                  <w:calcOnExit w:val="0"/>
                  <w:textInput/>
                </w:ffData>
              </w:fldChar>
            </w:r>
            <w:bookmarkStart w:id="0" w:name="Text128"/>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bookmarkEnd w:id="0"/>
          </w:p>
        </w:tc>
      </w:tr>
      <w:tr w:rsidR="00022FAC" w14:paraId="03B5E960" w14:textId="77777777" w:rsidTr="00DB48B8">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41F1AD11" w14:textId="1F1BD05F" w:rsidR="00022FAC" w:rsidRPr="00F01935" w:rsidRDefault="00022FAC" w:rsidP="00022FAC">
            <w:pPr>
              <w:pStyle w:val="TableText"/>
            </w:pPr>
            <w:r w:rsidRPr="00082B52">
              <w:t>Park Address</w:t>
            </w:r>
          </w:p>
        </w:tc>
        <w:tc>
          <w:tcPr>
            <w:tcW w:w="5310" w:type="dxa"/>
          </w:tcPr>
          <w:p w14:paraId="65F1AE3B" w14:textId="6CBE0833" w:rsidR="00022FAC" w:rsidRPr="00F01935"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33A43415" w14:textId="77777777" w:rsidTr="00DB48B8">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74C6B67A" w14:textId="1DA7475D" w:rsidR="00022FAC" w:rsidRPr="00F01935" w:rsidRDefault="00022FAC" w:rsidP="00022FAC">
            <w:pPr>
              <w:pStyle w:val="TableText"/>
            </w:pPr>
            <w:r w:rsidRPr="00082B52">
              <w:t>Name of Ownership Entity of Manufactured Home Park</w:t>
            </w:r>
          </w:p>
        </w:tc>
        <w:tc>
          <w:tcPr>
            <w:tcW w:w="5310" w:type="dxa"/>
          </w:tcPr>
          <w:p w14:paraId="2D3DB70D" w14:textId="26E33645" w:rsidR="00022FAC" w:rsidRPr="00F01935"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056E089D" w14:textId="77777777" w:rsidTr="00DB48B8">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570A3800" w14:textId="356972D5" w:rsidR="00022FAC" w:rsidRPr="00F01935" w:rsidRDefault="00022FAC" w:rsidP="00022FAC">
            <w:pPr>
              <w:pStyle w:val="TableText"/>
            </w:pPr>
            <w:r w:rsidRPr="00082B52">
              <w:t>Address of Ownership Entity</w:t>
            </w:r>
          </w:p>
        </w:tc>
        <w:tc>
          <w:tcPr>
            <w:tcW w:w="5310" w:type="dxa"/>
          </w:tcPr>
          <w:p w14:paraId="3E134C97" w14:textId="4F659817"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30D48D62" w14:textId="77777777" w:rsidTr="00DB48B8">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13B9D6F6" w14:textId="29672A20" w:rsidR="00022FAC" w:rsidRPr="00F01935" w:rsidRDefault="00022FAC" w:rsidP="00022FAC">
            <w:pPr>
              <w:pStyle w:val="TableText"/>
            </w:pPr>
            <w:r w:rsidRPr="00082B52">
              <w:t>Primary Park Contact Name and Title</w:t>
            </w:r>
          </w:p>
        </w:tc>
        <w:tc>
          <w:tcPr>
            <w:tcW w:w="5310" w:type="dxa"/>
          </w:tcPr>
          <w:p w14:paraId="5B784AA5" w14:textId="07889941"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04503E28" w14:textId="77777777" w:rsidTr="00DB48B8">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49167861" w14:textId="75C7D1CF" w:rsidR="00022FAC" w:rsidRPr="00F01935" w:rsidRDefault="00022FAC" w:rsidP="00022FAC">
            <w:pPr>
              <w:pStyle w:val="TableText"/>
            </w:pPr>
            <w:r w:rsidRPr="00082B52">
              <w:t>Primary Contact Phone</w:t>
            </w:r>
          </w:p>
        </w:tc>
        <w:tc>
          <w:tcPr>
            <w:tcW w:w="5310" w:type="dxa"/>
          </w:tcPr>
          <w:p w14:paraId="7E14F036" w14:textId="1E6BFF7F"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04E2A23B" w14:textId="77777777" w:rsidTr="00DB48B8">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61091C53" w14:textId="0DC8D748" w:rsidR="00022FAC" w:rsidRPr="00F01935" w:rsidRDefault="00022FAC" w:rsidP="00022FAC">
            <w:pPr>
              <w:pStyle w:val="TableText"/>
            </w:pPr>
            <w:r w:rsidRPr="00082B52">
              <w:t>Primary Contact Email</w:t>
            </w:r>
          </w:p>
        </w:tc>
        <w:tc>
          <w:tcPr>
            <w:tcW w:w="5310" w:type="dxa"/>
          </w:tcPr>
          <w:p w14:paraId="359088F3" w14:textId="30357D69"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bl>
    <w:p w14:paraId="6E9C84DA" w14:textId="53386630" w:rsidR="00022FAC" w:rsidRDefault="00022FAC" w:rsidP="00022FAC">
      <w:pPr>
        <w:pStyle w:val="Heading3"/>
      </w:pPr>
      <w:r>
        <w:t>If using an Intermediary Organization, complete questions below:</w:t>
      </w:r>
    </w:p>
    <w:p w14:paraId="2059048E" w14:textId="31188ED7" w:rsidR="00022FAC" w:rsidRDefault="00022FAC" w:rsidP="00022FAC">
      <w:pPr>
        <w:pStyle w:val="Caption"/>
        <w:keepNext/>
      </w:pPr>
      <w:r>
        <w:t xml:space="preserve">Table </w:t>
      </w:r>
      <w:fldSimple w:instr=" SEQ Table \* ARABIC ">
        <w:r w:rsidR="004F1DD8">
          <w:rPr>
            <w:noProof/>
          </w:rPr>
          <w:t>2</w:t>
        </w:r>
      </w:fldSimple>
      <w:r>
        <w:t>: Intermediary Organization Information</w:t>
      </w:r>
    </w:p>
    <w:tbl>
      <w:tblPr>
        <w:tblStyle w:val="TableGrid1"/>
        <w:tblW w:w="0" w:type="auto"/>
        <w:tblLook w:val="04A0" w:firstRow="1" w:lastRow="0" w:firstColumn="1" w:lastColumn="0" w:noHBand="0" w:noVBand="1"/>
      </w:tblPr>
      <w:tblGrid>
        <w:gridCol w:w="4589"/>
        <w:gridCol w:w="5201"/>
      </w:tblGrid>
      <w:tr w:rsidR="00022FAC" w14:paraId="057152F6" w14:textId="77777777" w:rsidTr="00F97CA5">
        <w:trPr>
          <w:cnfStyle w:val="100000000000" w:firstRow="1" w:lastRow="0" w:firstColumn="0" w:lastColumn="0" w:oddVBand="0" w:evenVBand="0" w:oddHBand="0" w:evenHBand="0" w:firstRowFirstColumn="0" w:firstRowLastColumn="0" w:lastRowFirstColumn="0" w:lastRowLastColumn="0"/>
        </w:trPr>
        <w:tc>
          <w:tcPr>
            <w:tcW w:w="4675" w:type="dxa"/>
          </w:tcPr>
          <w:p w14:paraId="38643B6B" w14:textId="5E8D872F" w:rsidR="00022FAC" w:rsidRDefault="00022FAC" w:rsidP="00F97CA5">
            <w:pPr>
              <w:pStyle w:val="TableText"/>
            </w:pPr>
            <w:r>
              <w:t>Question</w:t>
            </w:r>
          </w:p>
        </w:tc>
        <w:tc>
          <w:tcPr>
            <w:tcW w:w="5310" w:type="dxa"/>
          </w:tcPr>
          <w:p w14:paraId="784836F5" w14:textId="77777777" w:rsidR="00022FAC" w:rsidRDefault="00022FAC" w:rsidP="00F97CA5">
            <w:pPr>
              <w:pStyle w:val="TableText"/>
            </w:pPr>
            <w:r>
              <w:t>Response</w:t>
            </w:r>
          </w:p>
        </w:tc>
      </w:tr>
      <w:tr w:rsidR="00022FAC" w14:paraId="3DF95172" w14:textId="77777777" w:rsidTr="00F97CA5">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678867E1" w14:textId="6781F55C" w:rsidR="00022FAC" w:rsidRPr="00F01935" w:rsidRDefault="00022FAC" w:rsidP="00022FAC">
            <w:pPr>
              <w:pStyle w:val="TableText"/>
            </w:pPr>
            <w:r w:rsidRPr="00082B52">
              <w:t>Name of Intermediary Organization</w:t>
            </w:r>
          </w:p>
        </w:tc>
        <w:tc>
          <w:tcPr>
            <w:tcW w:w="5310" w:type="dxa"/>
          </w:tcPr>
          <w:p w14:paraId="77060BA3" w14:textId="77777777" w:rsidR="00022FAC" w:rsidRPr="00F01935"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13E69296" w14:textId="77777777" w:rsidTr="00F97CA5">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20B6452D" w14:textId="6A211D10" w:rsidR="00022FAC" w:rsidRPr="00F01935" w:rsidRDefault="00022FAC" w:rsidP="00022FAC">
            <w:pPr>
              <w:pStyle w:val="TableText"/>
            </w:pPr>
            <w:r w:rsidRPr="00082B52">
              <w:t>Intermediary Contact Name and Title</w:t>
            </w:r>
          </w:p>
        </w:tc>
        <w:tc>
          <w:tcPr>
            <w:tcW w:w="5310" w:type="dxa"/>
          </w:tcPr>
          <w:p w14:paraId="0B88A31F" w14:textId="77777777" w:rsidR="00022FAC" w:rsidRPr="00F01935"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2C149A00" w14:textId="77777777" w:rsidTr="00F97CA5">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0F92526C" w14:textId="1F3B6045" w:rsidR="00022FAC" w:rsidRPr="00F01935" w:rsidRDefault="00022FAC" w:rsidP="00022FAC">
            <w:pPr>
              <w:pStyle w:val="TableText"/>
            </w:pPr>
            <w:r w:rsidRPr="00082B52">
              <w:t>Intermediary Contact Phone</w:t>
            </w:r>
          </w:p>
        </w:tc>
        <w:tc>
          <w:tcPr>
            <w:tcW w:w="5310" w:type="dxa"/>
          </w:tcPr>
          <w:p w14:paraId="7B70A91C" w14:textId="77777777" w:rsidR="00022FAC" w:rsidRPr="00F01935"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5CF2FB5A" w14:textId="77777777" w:rsidTr="00F97CA5">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2D64AB2C" w14:textId="5B7A5126" w:rsidR="00022FAC" w:rsidRPr="00F01935" w:rsidRDefault="00022FAC" w:rsidP="00022FAC">
            <w:pPr>
              <w:pStyle w:val="TableText"/>
            </w:pPr>
            <w:r w:rsidRPr="00082B52">
              <w:t>Intermediary Contact Email</w:t>
            </w:r>
          </w:p>
        </w:tc>
        <w:tc>
          <w:tcPr>
            <w:tcW w:w="5310" w:type="dxa"/>
          </w:tcPr>
          <w:p w14:paraId="0A07812B" w14:textId="263434A4"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3E569BEA" w14:textId="77777777" w:rsidTr="00F97CA5">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70A19664" w14:textId="40972C68" w:rsidR="00022FAC" w:rsidRPr="00F01935" w:rsidRDefault="00022FAC" w:rsidP="00022FAC">
            <w:pPr>
              <w:pStyle w:val="TableText"/>
            </w:pPr>
            <w:r w:rsidRPr="00082B52">
              <w:t>Does the park have a website? Are the owner’s names listed on the website?</w:t>
            </w:r>
          </w:p>
        </w:tc>
        <w:tc>
          <w:tcPr>
            <w:tcW w:w="5310" w:type="dxa"/>
          </w:tcPr>
          <w:p w14:paraId="02136D59" w14:textId="3BD44A00"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75B2C748" w14:textId="77777777" w:rsidTr="00F97CA5">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1BA83CC6" w14:textId="54D570C6" w:rsidR="00022FAC" w:rsidRPr="00F01935" w:rsidRDefault="00022FAC" w:rsidP="00022FAC">
            <w:pPr>
              <w:pStyle w:val="TableText"/>
            </w:pPr>
            <w:r w:rsidRPr="00082B52">
              <w:lastRenderedPageBreak/>
              <w:t>What is the ownership structure at the time of application (i.e., privately owned, cooperative, nonprofit owned, etc.)?</w:t>
            </w:r>
          </w:p>
        </w:tc>
        <w:tc>
          <w:tcPr>
            <w:tcW w:w="5310" w:type="dxa"/>
          </w:tcPr>
          <w:p w14:paraId="20303D77" w14:textId="5A27B458"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678F1645" w14:textId="77777777" w:rsidTr="00F97CA5">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6694192E" w14:textId="0C6B4388" w:rsidR="00022FAC" w:rsidRPr="00F01935" w:rsidRDefault="00022FAC" w:rsidP="00022FAC">
            <w:pPr>
              <w:pStyle w:val="TableText"/>
            </w:pPr>
            <w:r w:rsidRPr="00082B52">
              <w:t>What will the ownership structure be at project completion?</w:t>
            </w:r>
          </w:p>
        </w:tc>
        <w:tc>
          <w:tcPr>
            <w:tcW w:w="5310" w:type="dxa"/>
          </w:tcPr>
          <w:p w14:paraId="5A96D5A6" w14:textId="403E85B6"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bl>
    <w:p w14:paraId="392409E0" w14:textId="686DB57E" w:rsidR="00290ED7" w:rsidRDefault="00290ED7" w:rsidP="00290ED7">
      <w:pPr>
        <w:pStyle w:val="Heading3"/>
      </w:pPr>
      <w:proofErr w:type="gramStart"/>
      <w:r>
        <w:t>Lot</w:t>
      </w:r>
      <w:proofErr w:type="gramEnd"/>
      <w:r>
        <w:t xml:space="preserve"> Information</w:t>
      </w:r>
    </w:p>
    <w:p w14:paraId="0E16BED7" w14:textId="1DBB4720" w:rsidR="00022FAC" w:rsidRDefault="00022FAC" w:rsidP="00E061A0">
      <w:pPr>
        <w:pStyle w:val="Caption"/>
        <w:keepNext/>
      </w:pPr>
      <w:r>
        <w:t xml:space="preserve">Table </w:t>
      </w:r>
      <w:fldSimple w:instr=" SEQ Table \* ARABIC ">
        <w:r w:rsidR="004F1DD8">
          <w:rPr>
            <w:noProof/>
          </w:rPr>
          <w:t>3</w:t>
        </w:r>
      </w:fldSimple>
      <w:r>
        <w:t>: Lot Information</w:t>
      </w:r>
    </w:p>
    <w:tbl>
      <w:tblPr>
        <w:tblStyle w:val="TableGrid1"/>
        <w:tblW w:w="0" w:type="auto"/>
        <w:tblLook w:val="04A0" w:firstRow="1" w:lastRow="0" w:firstColumn="1" w:lastColumn="0" w:noHBand="0" w:noVBand="1"/>
      </w:tblPr>
      <w:tblGrid>
        <w:gridCol w:w="4591"/>
        <w:gridCol w:w="5199"/>
      </w:tblGrid>
      <w:tr w:rsidR="00022FAC" w14:paraId="0C3813F3" w14:textId="77777777" w:rsidTr="00F97CA5">
        <w:trPr>
          <w:cnfStyle w:val="100000000000" w:firstRow="1" w:lastRow="0" w:firstColumn="0" w:lastColumn="0" w:oddVBand="0" w:evenVBand="0" w:oddHBand="0" w:evenHBand="0" w:firstRowFirstColumn="0" w:firstRowLastColumn="0" w:lastRowFirstColumn="0" w:lastRowLastColumn="0"/>
        </w:trPr>
        <w:tc>
          <w:tcPr>
            <w:tcW w:w="4675" w:type="dxa"/>
          </w:tcPr>
          <w:p w14:paraId="778E38CA" w14:textId="05D041A9" w:rsidR="00022FAC" w:rsidRDefault="00022FAC" w:rsidP="00F97CA5">
            <w:pPr>
              <w:pStyle w:val="TableText"/>
            </w:pPr>
            <w:r>
              <w:t>Question</w:t>
            </w:r>
          </w:p>
        </w:tc>
        <w:tc>
          <w:tcPr>
            <w:tcW w:w="5310" w:type="dxa"/>
          </w:tcPr>
          <w:p w14:paraId="26259E56" w14:textId="77777777" w:rsidR="00022FAC" w:rsidRDefault="00022FAC" w:rsidP="00F97CA5">
            <w:pPr>
              <w:pStyle w:val="TableText"/>
            </w:pPr>
            <w:r>
              <w:t>Response</w:t>
            </w:r>
          </w:p>
        </w:tc>
      </w:tr>
      <w:tr w:rsidR="00022FAC" w14:paraId="3AC60A0D" w14:textId="77777777" w:rsidTr="00F97CA5">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5E62086C" w14:textId="12075103" w:rsidR="00022FAC" w:rsidRPr="00F01935" w:rsidRDefault="00022FAC" w:rsidP="00022FAC">
            <w:pPr>
              <w:pStyle w:val="TableText"/>
            </w:pPr>
            <w:r w:rsidRPr="00082B52">
              <w:t>How many lots are in the park?</w:t>
            </w:r>
          </w:p>
        </w:tc>
        <w:tc>
          <w:tcPr>
            <w:tcW w:w="5310" w:type="dxa"/>
          </w:tcPr>
          <w:p w14:paraId="71EA0B72" w14:textId="77777777" w:rsidR="00022FAC" w:rsidRPr="00F01935"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2DE5B9E1" w14:textId="77777777" w:rsidTr="00F97CA5">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5A7C7574" w14:textId="61F33E02" w:rsidR="00022FAC" w:rsidRPr="00F01935" w:rsidRDefault="00022FAC" w:rsidP="00022FAC">
            <w:pPr>
              <w:pStyle w:val="TableText"/>
            </w:pPr>
            <w:r w:rsidRPr="00082B52">
              <w:t>How many lots are vacant?</w:t>
            </w:r>
          </w:p>
        </w:tc>
        <w:tc>
          <w:tcPr>
            <w:tcW w:w="5310" w:type="dxa"/>
          </w:tcPr>
          <w:p w14:paraId="73B2D015" w14:textId="77777777" w:rsidR="00022FAC" w:rsidRPr="00F01935"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2CA6859A" w14:textId="77777777" w:rsidTr="00F97CA5">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6118B724" w14:textId="22D316E4" w:rsidR="00022FAC" w:rsidRPr="00F01935" w:rsidRDefault="00022FAC" w:rsidP="00022FAC">
            <w:pPr>
              <w:pStyle w:val="TableText"/>
            </w:pPr>
            <w:r w:rsidRPr="00082B52">
              <w:t>How many lots are occupied by rented homes? How many rentals are owned by the park owners?</w:t>
            </w:r>
          </w:p>
        </w:tc>
        <w:tc>
          <w:tcPr>
            <w:tcW w:w="5310" w:type="dxa"/>
          </w:tcPr>
          <w:p w14:paraId="0C36C815" w14:textId="77777777" w:rsidR="00022FAC" w:rsidRPr="00F01935"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3D6EA54B" w14:textId="77777777" w:rsidTr="00F97CA5">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0B6032B9" w14:textId="0BD92DCF" w:rsidR="00022FAC" w:rsidRPr="00F01935" w:rsidRDefault="00022FAC" w:rsidP="00022FAC">
            <w:pPr>
              <w:pStyle w:val="TableText"/>
            </w:pPr>
            <w:r w:rsidRPr="00082B52">
              <w:t>How many lots are occupied by homeowners?</w:t>
            </w:r>
          </w:p>
        </w:tc>
        <w:tc>
          <w:tcPr>
            <w:tcW w:w="5310" w:type="dxa"/>
          </w:tcPr>
          <w:p w14:paraId="0486AB84" w14:textId="77777777"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40DF9D26" w14:textId="77777777" w:rsidTr="00F97CA5">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58C80CE1" w14:textId="2F777B9D" w:rsidR="00022FAC" w:rsidRPr="00F01935" w:rsidRDefault="00022FAC" w:rsidP="00022FAC">
            <w:pPr>
              <w:pStyle w:val="TableText"/>
            </w:pPr>
            <w:r w:rsidRPr="00082B52">
              <w:t>How many lots are occupied by seasonal homes?</w:t>
            </w:r>
          </w:p>
        </w:tc>
        <w:tc>
          <w:tcPr>
            <w:tcW w:w="5310" w:type="dxa"/>
          </w:tcPr>
          <w:p w14:paraId="0DA2FD64" w14:textId="77777777"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23005363" w14:textId="77777777" w:rsidTr="00F97CA5">
        <w:trPr>
          <w:cnfStyle w:val="000000010000" w:firstRow="0" w:lastRow="0" w:firstColumn="0" w:lastColumn="0" w:oddVBand="0" w:evenVBand="0" w:oddHBand="0" w:evenHBand="1" w:firstRowFirstColumn="0" w:firstRowLastColumn="0" w:lastRowFirstColumn="0" w:lastRowLastColumn="0"/>
        </w:trPr>
        <w:tc>
          <w:tcPr>
            <w:tcW w:w="4675" w:type="dxa"/>
            <w:vAlign w:val="center"/>
          </w:tcPr>
          <w:p w14:paraId="5D9CA101" w14:textId="1BF944EC" w:rsidR="00022FAC" w:rsidRPr="00F01935" w:rsidRDefault="00022FAC" w:rsidP="00022FAC">
            <w:pPr>
              <w:pStyle w:val="TableText"/>
            </w:pPr>
            <w:r w:rsidRPr="00082B52">
              <w:t>How many lots are in the park?</w:t>
            </w:r>
          </w:p>
        </w:tc>
        <w:tc>
          <w:tcPr>
            <w:tcW w:w="5310" w:type="dxa"/>
          </w:tcPr>
          <w:p w14:paraId="5CD99A46" w14:textId="77777777"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r w:rsidR="00022FAC" w14:paraId="1B89DD53" w14:textId="77777777" w:rsidTr="00F97CA5">
        <w:trPr>
          <w:cnfStyle w:val="000000100000" w:firstRow="0" w:lastRow="0" w:firstColumn="0" w:lastColumn="0" w:oddVBand="0" w:evenVBand="0" w:oddHBand="1" w:evenHBand="0" w:firstRowFirstColumn="0" w:firstRowLastColumn="0" w:lastRowFirstColumn="0" w:lastRowLastColumn="0"/>
        </w:trPr>
        <w:tc>
          <w:tcPr>
            <w:tcW w:w="4675" w:type="dxa"/>
            <w:vAlign w:val="center"/>
          </w:tcPr>
          <w:p w14:paraId="5E8BBC47" w14:textId="59F283A8" w:rsidR="00022FAC" w:rsidRPr="00F01935" w:rsidRDefault="00022FAC" w:rsidP="00022FAC">
            <w:pPr>
              <w:pStyle w:val="TableText"/>
            </w:pPr>
            <w:r w:rsidRPr="00082B52">
              <w:t>How many lots are vacant?</w:t>
            </w:r>
          </w:p>
        </w:tc>
        <w:tc>
          <w:tcPr>
            <w:tcW w:w="5310" w:type="dxa"/>
          </w:tcPr>
          <w:p w14:paraId="31C2DC4A" w14:textId="77777777" w:rsidR="00022FAC" w:rsidRPr="00082B52" w:rsidRDefault="00022FAC" w:rsidP="00022FAC">
            <w:pPr>
              <w:pStyle w:val="TableText"/>
            </w:pPr>
            <w:r w:rsidRPr="00082B52">
              <w:fldChar w:fldCharType="begin">
                <w:ffData>
                  <w:name w:val="Text128"/>
                  <w:enabled/>
                  <w:calcOnExit w:val="0"/>
                  <w:textInput/>
                </w:ffData>
              </w:fldChar>
            </w:r>
            <w:r w:rsidRPr="00082B52">
              <w:instrText xml:space="preserve"> FORMTEXT </w:instrText>
            </w:r>
            <w:r w:rsidRPr="00082B52">
              <w:fldChar w:fldCharType="separate"/>
            </w:r>
            <w:r w:rsidRPr="00082B52">
              <w:t> </w:t>
            </w:r>
            <w:r w:rsidRPr="00082B52">
              <w:t> </w:t>
            </w:r>
            <w:r w:rsidRPr="00082B52">
              <w:t> </w:t>
            </w:r>
            <w:r w:rsidRPr="00082B52">
              <w:t> </w:t>
            </w:r>
            <w:r w:rsidRPr="00082B52">
              <w:t> </w:t>
            </w:r>
            <w:r w:rsidRPr="00082B52">
              <w:fldChar w:fldCharType="end"/>
            </w:r>
          </w:p>
        </w:tc>
      </w:tr>
    </w:tbl>
    <w:p w14:paraId="4AFD95C7" w14:textId="2D92CB65" w:rsidR="00022FAC" w:rsidRPr="00082B52" w:rsidRDefault="00022FAC" w:rsidP="00290ED7">
      <w:pPr>
        <w:pStyle w:val="Heading2"/>
      </w:pPr>
      <w:r w:rsidRPr="00082B52">
        <w:t xml:space="preserve">All </w:t>
      </w:r>
      <w:r w:rsidR="00E061A0">
        <w:t xml:space="preserve">Proposed </w:t>
      </w:r>
      <w:r w:rsidRPr="00082B52">
        <w:t xml:space="preserve">Project Activities </w:t>
      </w:r>
      <w:r w:rsidR="00E061A0">
        <w:t>Narrative</w:t>
      </w:r>
      <w:r w:rsidRPr="00082B52">
        <w:t xml:space="preserve"> Section</w:t>
      </w:r>
    </w:p>
    <w:p w14:paraId="7D67D91E" w14:textId="77777777" w:rsidR="00022FAC" w:rsidRPr="00082B52" w:rsidRDefault="00022FAC" w:rsidP="00F61BA2">
      <w:pPr>
        <w:pStyle w:val="ListParagraph"/>
        <w:numPr>
          <w:ilvl w:val="0"/>
          <w:numId w:val="3"/>
        </w:numPr>
        <w:spacing w:before="120" w:after="200" w:line="360" w:lineRule="auto"/>
      </w:pPr>
      <w:r w:rsidRPr="00082B52">
        <w:t xml:space="preserve">What amount of funding are you requesting? </w:t>
      </w:r>
      <w:r w:rsidRPr="00071765">
        <w:rPr>
          <w:rStyle w:val="Underline"/>
        </w:rPr>
        <w:fldChar w:fldCharType="begin">
          <w:ffData>
            <w:name w:val="Text129"/>
            <w:enabled/>
            <w:calcOnExit w:val="0"/>
            <w:textInput/>
          </w:ffData>
        </w:fldChar>
      </w:r>
      <w:bookmarkStart w:id="1" w:name="Text129"/>
      <w:r w:rsidRPr="00071765">
        <w:rPr>
          <w:rStyle w:val="Underline"/>
        </w:rPr>
        <w:instrText xml:space="preserve"> FORMTEXT </w:instrText>
      </w:r>
      <w:r w:rsidRPr="00071765">
        <w:rPr>
          <w:rStyle w:val="Underline"/>
        </w:rPr>
      </w:r>
      <w:r w:rsidRPr="00071765">
        <w:rPr>
          <w:rStyle w:val="Underline"/>
        </w:rPr>
        <w:fldChar w:fldCharType="separate"/>
      </w:r>
      <w:r w:rsidRPr="00071765">
        <w:rPr>
          <w:rStyle w:val="Underline"/>
        </w:rPr>
        <w:t> </w:t>
      </w:r>
      <w:r w:rsidRPr="00071765">
        <w:rPr>
          <w:rStyle w:val="Underline"/>
        </w:rPr>
        <w:t> </w:t>
      </w:r>
      <w:r w:rsidRPr="00071765">
        <w:rPr>
          <w:rStyle w:val="Underline"/>
        </w:rPr>
        <w:t> </w:t>
      </w:r>
      <w:r w:rsidRPr="00071765">
        <w:rPr>
          <w:rStyle w:val="Underline"/>
        </w:rPr>
        <w:t> </w:t>
      </w:r>
      <w:r w:rsidRPr="00071765">
        <w:rPr>
          <w:rStyle w:val="Underline"/>
        </w:rPr>
        <w:t> </w:t>
      </w:r>
      <w:r w:rsidRPr="00071765">
        <w:rPr>
          <w:rStyle w:val="Underline"/>
        </w:rPr>
        <w:fldChar w:fldCharType="end"/>
      </w:r>
      <w:bookmarkEnd w:id="1"/>
    </w:p>
    <w:p w14:paraId="14014E56" w14:textId="5D9BDF66" w:rsidR="00022FAC" w:rsidRPr="00082B52" w:rsidRDefault="00022FAC" w:rsidP="00F61BA2">
      <w:pPr>
        <w:pStyle w:val="ListParagraph"/>
        <w:numPr>
          <w:ilvl w:val="0"/>
          <w:numId w:val="3"/>
        </w:numPr>
        <w:spacing w:before="120" w:after="200" w:line="360" w:lineRule="auto"/>
      </w:pPr>
      <w:r w:rsidRPr="00082B52">
        <w:t xml:space="preserve">What is the estimated total project cost? </w:t>
      </w:r>
      <w:r w:rsidRPr="00071765">
        <w:rPr>
          <w:rStyle w:val="Underline"/>
        </w:rPr>
        <w:fldChar w:fldCharType="begin">
          <w:ffData>
            <w:name w:val=""/>
            <w:enabled/>
            <w:calcOnExit w:val="0"/>
            <w:textInput/>
          </w:ffData>
        </w:fldChar>
      </w:r>
      <w:r w:rsidRPr="00071765">
        <w:rPr>
          <w:rStyle w:val="Underline"/>
        </w:rPr>
        <w:instrText xml:space="preserve"> FORMTEXT </w:instrText>
      </w:r>
      <w:r w:rsidRPr="00071765">
        <w:rPr>
          <w:rStyle w:val="Underline"/>
        </w:rPr>
      </w:r>
      <w:r w:rsidRPr="00071765">
        <w:rPr>
          <w:rStyle w:val="Underline"/>
        </w:rPr>
        <w:fldChar w:fldCharType="separate"/>
      </w:r>
      <w:r w:rsidRPr="00071765">
        <w:rPr>
          <w:rStyle w:val="Underline"/>
        </w:rPr>
        <w:t> </w:t>
      </w:r>
      <w:r w:rsidRPr="00071765">
        <w:rPr>
          <w:rStyle w:val="Underline"/>
        </w:rPr>
        <w:t> </w:t>
      </w:r>
      <w:r w:rsidRPr="00071765">
        <w:rPr>
          <w:rStyle w:val="Underline"/>
        </w:rPr>
        <w:t> </w:t>
      </w:r>
      <w:r w:rsidRPr="00071765">
        <w:rPr>
          <w:rStyle w:val="Underline"/>
        </w:rPr>
        <w:t> </w:t>
      </w:r>
      <w:r w:rsidRPr="00071765">
        <w:rPr>
          <w:rStyle w:val="Underline"/>
        </w:rPr>
        <w:t> </w:t>
      </w:r>
      <w:r w:rsidRPr="00071765">
        <w:rPr>
          <w:rStyle w:val="Underline"/>
        </w:rPr>
        <w:fldChar w:fldCharType="end"/>
      </w:r>
    </w:p>
    <w:p w14:paraId="1126E53A" w14:textId="77777777" w:rsidR="00022FAC" w:rsidRPr="00082B52" w:rsidRDefault="00022FAC" w:rsidP="00F61BA2">
      <w:pPr>
        <w:pStyle w:val="ListParagraph"/>
        <w:numPr>
          <w:ilvl w:val="0"/>
          <w:numId w:val="3"/>
        </w:numPr>
        <w:spacing w:before="120" w:after="120" w:line="360" w:lineRule="auto"/>
      </w:pPr>
      <w:r w:rsidRPr="00082B52">
        <w:t xml:space="preserve">What type of funds are you applying for? </w:t>
      </w:r>
    </w:p>
    <w:p w14:paraId="1C34AD73" w14:textId="77777777" w:rsidR="00022FAC" w:rsidRPr="00082B52" w:rsidRDefault="00022FAC" w:rsidP="00071765">
      <w:pPr>
        <w:spacing w:line="240" w:lineRule="auto"/>
        <w:ind w:left="720"/>
      </w:pPr>
      <w:r w:rsidRPr="00082B52">
        <w:fldChar w:fldCharType="begin">
          <w:ffData>
            <w:name w:val="Check20"/>
            <w:enabled/>
            <w:calcOnExit w:val="0"/>
            <w:checkBox>
              <w:sizeAuto/>
              <w:default w:val="0"/>
            </w:checkBox>
          </w:ffData>
        </w:fldChar>
      </w:r>
      <w:bookmarkStart w:id="2" w:name="Check20"/>
      <w:r w:rsidRPr="00082B52">
        <w:instrText xml:space="preserve"> FORMCHECKBOX </w:instrText>
      </w:r>
      <w:r w:rsidRPr="00082B52">
        <w:fldChar w:fldCharType="separate"/>
      </w:r>
      <w:r w:rsidRPr="00082B52">
        <w:fldChar w:fldCharType="end"/>
      </w:r>
      <w:bookmarkEnd w:id="2"/>
      <w:r w:rsidRPr="00082B52">
        <w:t xml:space="preserve"> Infrastructure Redevelopment Funds</w:t>
      </w:r>
    </w:p>
    <w:p w14:paraId="2BEEE447" w14:textId="77777777" w:rsidR="00022FAC" w:rsidRPr="00082B52" w:rsidRDefault="00022FAC" w:rsidP="00071765">
      <w:pPr>
        <w:spacing w:line="240" w:lineRule="auto"/>
        <w:ind w:left="720"/>
      </w:pPr>
      <w:r w:rsidRPr="00082B52">
        <w:fldChar w:fldCharType="begin">
          <w:ffData>
            <w:name w:val="Check21"/>
            <w:enabled/>
            <w:calcOnExit w:val="0"/>
            <w:checkBox>
              <w:sizeAuto/>
              <w:default w:val="0"/>
            </w:checkBox>
          </w:ffData>
        </w:fldChar>
      </w:r>
      <w:bookmarkStart w:id="3" w:name="Check21"/>
      <w:r w:rsidRPr="00082B52">
        <w:instrText xml:space="preserve"> FORMCHECKBOX </w:instrText>
      </w:r>
      <w:r w:rsidRPr="00082B52">
        <w:fldChar w:fldCharType="separate"/>
      </w:r>
      <w:r w:rsidRPr="00082B52">
        <w:fldChar w:fldCharType="end"/>
      </w:r>
      <w:bookmarkEnd w:id="3"/>
      <w:r w:rsidRPr="00082B52">
        <w:t xml:space="preserve"> Acquisition Funds</w:t>
      </w:r>
    </w:p>
    <w:p w14:paraId="06B846EC" w14:textId="77777777" w:rsidR="00022FAC" w:rsidRPr="00082B52" w:rsidRDefault="00022FAC" w:rsidP="00071765">
      <w:pPr>
        <w:spacing w:line="240" w:lineRule="auto"/>
        <w:ind w:left="720"/>
      </w:pPr>
      <w:r w:rsidRPr="00082B52">
        <w:fldChar w:fldCharType="begin">
          <w:ffData>
            <w:name w:val="Check22"/>
            <w:enabled/>
            <w:calcOnExit w:val="0"/>
            <w:checkBox>
              <w:sizeAuto/>
              <w:default w:val="0"/>
            </w:checkBox>
          </w:ffData>
        </w:fldChar>
      </w:r>
      <w:bookmarkStart w:id="4" w:name="Check22"/>
      <w:r w:rsidRPr="00082B52">
        <w:instrText xml:space="preserve"> FORMCHECKBOX </w:instrText>
      </w:r>
      <w:r w:rsidRPr="00082B52">
        <w:fldChar w:fldCharType="separate"/>
      </w:r>
      <w:r w:rsidRPr="00082B52">
        <w:fldChar w:fldCharType="end"/>
      </w:r>
      <w:bookmarkEnd w:id="4"/>
      <w:r w:rsidRPr="00082B52">
        <w:t xml:space="preserve"> Both</w:t>
      </w:r>
    </w:p>
    <w:p w14:paraId="66857804" w14:textId="77777777" w:rsidR="00022FAC" w:rsidRPr="00082B52" w:rsidRDefault="00022FAC" w:rsidP="00F61BA2">
      <w:pPr>
        <w:pStyle w:val="ListParagraph"/>
        <w:numPr>
          <w:ilvl w:val="0"/>
          <w:numId w:val="3"/>
        </w:numPr>
      </w:pPr>
      <w:r w:rsidRPr="00082B52">
        <w:t>Select the type of Infrastructure Redevelopment that is included in your project proposal:</w:t>
      </w:r>
    </w:p>
    <w:p w14:paraId="295A18B5" w14:textId="5AEAB2AE" w:rsidR="00022FAC" w:rsidRPr="00082B52" w:rsidRDefault="00022FAC" w:rsidP="00071765">
      <w:pPr>
        <w:spacing w:line="240" w:lineRule="auto"/>
        <w:ind w:left="720"/>
      </w:pPr>
      <w:r w:rsidRPr="00082B52">
        <w:fldChar w:fldCharType="begin">
          <w:ffData>
            <w:name w:val="Check17"/>
            <w:enabled/>
            <w:calcOnExit w:val="0"/>
            <w:checkBox>
              <w:sizeAuto/>
              <w:default w:val="0"/>
            </w:checkBox>
          </w:ffData>
        </w:fldChar>
      </w:r>
      <w:bookmarkStart w:id="5" w:name="Check17"/>
      <w:r w:rsidRPr="00082B52">
        <w:instrText xml:space="preserve"> FORMCHECKBOX </w:instrText>
      </w:r>
      <w:r w:rsidRPr="00082B52">
        <w:fldChar w:fldCharType="separate"/>
      </w:r>
      <w:r w:rsidRPr="00082B52">
        <w:fldChar w:fldCharType="end"/>
      </w:r>
      <w:bookmarkEnd w:id="5"/>
      <w:r w:rsidRPr="00082B52">
        <w:t xml:space="preserve"> Water and Sewer System</w:t>
      </w:r>
    </w:p>
    <w:p w14:paraId="007296C6" w14:textId="78D5AEF3"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Repair System</w:t>
      </w:r>
    </w:p>
    <w:p w14:paraId="470ED430" w14:textId="38A59624"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Replace System</w:t>
      </w:r>
    </w:p>
    <w:p w14:paraId="1EEF205D" w14:textId="3797F04E" w:rsidR="00022FAC" w:rsidRPr="00082B52" w:rsidRDefault="00022FAC" w:rsidP="00290ED7">
      <w:pPr>
        <w:ind w:left="720" w:firstLine="720"/>
      </w:pPr>
      <w:r w:rsidRPr="00082B52">
        <w:lastRenderedPageBreak/>
        <w:t>(Selecting this box prompts the question):</w:t>
      </w:r>
    </w:p>
    <w:p w14:paraId="56B95671" w14:textId="437DB247" w:rsidR="00022FAC" w:rsidRPr="00082B52" w:rsidRDefault="00022FAC" w:rsidP="00290ED7">
      <w:pPr>
        <w:ind w:left="1440"/>
      </w:pPr>
      <w:r w:rsidRPr="00082B52">
        <w:t>Does the system require a Subsurface Sewage Treatment Systems (SSTS) permit? (If yes include current permit with application documents)</w:t>
      </w:r>
    </w:p>
    <w:p w14:paraId="1F3611E8" w14:textId="482D2768"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Yes</w:t>
      </w:r>
    </w:p>
    <w:p w14:paraId="7859B77C" w14:textId="48960766"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No</w:t>
      </w:r>
    </w:p>
    <w:p w14:paraId="24E117D2" w14:textId="77777777" w:rsidR="00022FAC" w:rsidRPr="00082B52" w:rsidRDefault="00022FAC" w:rsidP="00290ED7">
      <w:pPr>
        <w:ind w:left="1440"/>
      </w:pPr>
      <w:r w:rsidRPr="00082B52">
        <w:t>Does the system require a State Disposal System (SDS) permit? (If yes include current permit with application documents)</w:t>
      </w:r>
    </w:p>
    <w:p w14:paraId="6A5B8BDC" w14:textId="198151DA"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Yes</w:t>
      </w:r>
    </w:p>
    <w:p w14:paraId="55115614" w14:textId="265B469B"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No</w:t>
      </w:r>
    </w:p>
    <w:p w14:paraId="15203155" w14:textId="77777777" w:rsidR="00022FAC" w:rsidRPr="00082B52" w:rsidRDefault="00022FAC" w:rsidP="00290ED7">
      <w:pPr>
        <w:ind w:left="1440"/>
      </w:pPr>
      <w:r w:rsidRPr="00082B52">
        <w:t xml:space="preserve">Estimated gallons of water per day pass through the system: </w:t>
      </w:r>
      <w:r w:rsidRPr="00071765">
        <w:rPr>
          <w:u w:val="single"/>
        </w:rPr>
        <w:fldChar w:fldCharType="begin">
          <w:ffData>
            <w:name w:val="Text129"/>
            <w:enabled/>
            <w:calcOnExit w:val="0"/>
            <w:textInput/>
          </w:ffData>
        </w:fldChar>
      </w:r>
      <w:r w:rsidRPr="00071765">
        <w:rPr>
          <w:u w:val="single"/>
        </w:rPr>
        <w:instrText xml:space="preserve"> FORMTEXT </w:instrText>
      </w:r>
      <w:r w:rsidRPr="00071765">
        <w:rPr>
          <w:u w:val="single"/>
        </w:rPr>
      </w:r>
      <w:r w:rsidRPr="00071765">
        <w:rPr>
          <w:u w:val="single"/>
        </w:rPr>
        <w:fldChar w:fldCharType="separate"/>
      </w:r>
      <w:r w:rsidRPr="00071765">
        <w:rPr>
          <w:u w:val="single"/>
        </w:rPr>
        <w:t> </w:t>
      </w:r>
      <w:r w:rsidRPr="00071765">
        <w:rPr>
          <w:u w:val="single"/>
        </w:rPr>
        <w:t> </w:t>
      </w:r>
      <w:r w:rsidRPr="00071765">
        <w:rPr>
          <w:u w:val="single"/>
        </w:rPr>
        <w:t> </w:t>
      </w:r>
      <w:r w:rsidRPr="00071765">
        <w:rPr>
          <w:u w:val="single"/>
        </w:rPr>
        <w:t> </w:t>
      </w:r>
      <w:r w:rsidRPr="00071765">
        <w:rPr>
          <w:u w:val="single"/>
        </w:rPr>
        <w:t> </w:t>
      </w:r>
      <w:r w:rsidRPr="00071765">
        <w:rPr>
          <w:u w:val="single"/>
        </w:rPr>
        <w:fldChar w:fldCharType="end"/>
      </w:r>
    </w:p>
    <w:p w14:paraId="257F65CF" w14:textId="16B064EE" w:rsidR="00022FAC" w:rsidRPr="00082B52" w:rsidRDefault="00022FAC" w:rsidP="00071765">
      <w:pPr>
        <w:spacing w:line="240" w:lineRule="auto"/>
        <w:ind w:left="72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Electrical System</w:t>
      </w:r>
    </w:p>
    <w:p w14:paraId="23716E19" w14:textId="77777777"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Repair</w:t>
      </w:r>
    </w:p>
    <w:p w14:paraId="51997BE3" w14:textId="081CAFEB"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Replace</w:t>
      </w:r>
    </w:p>
    <w:p w14:paraId="0832A642" w14:textId="77777777" w:rsidR="00022FAC" w:rsidRPr="00082B52" w:rsidRDefault="00022FAC" w:rsidP="00290ED7">
      <w:pPr>
        <w:ind w:left="1440" w:firstLine="720"/>
      </w:pPr>
      <w:r w:rsidRPr="00082B52">
        <w:t xml:space="preserve">Number of lots impacted: </w:t>
      </w:r>
      <w:r w:rsidRPr="00071765">
        <w:rPr>
          <w:u w:val="single"/>
        </w:rPr>
        <w:fldChar w:fldCharType="begin">
          <w:ffData>
            <w:name w:val="Text129"/>
            <w:enabled/>
            <w:calcOnExit w:val="0"/>
            <w:textInput/>
          </w:ffData>
        </w:fldChar>
      </w:r>
      <w:r w:rsidRPr="00071765">
        <w:rPr>
          <w:u w:val="single"/>
        </w:rPr>
        <w:instrText xml:space="preserve"> FORMTEXT </w:instrText>
      </w:r>
      <w:r w:rsidRPr="00071765">
        <w:rPr>
          <w:u w:val="single"/>
        </w:rPr>
      </w:r>
      <w:r w:rsidRPr="00071765">
        <w:rPr>
          <w:u w:val="single"/>
        </w:rPr>
        <w:fldChar w:fldCharType="separate"/>
      </w:r>
      <w:r w:rsidRPr="00071765">
        <w:rPr>
          <w:u w:val="single"/>
        </w:rPr>
        <w:t> </w:t>
      </w:r>
      <w:r w:rsidRPr="00071765">
        <w:rPr>
          <w:u w:val="single"/>
        </w:rPr>
        <w:t> </w:t>
      </w:r>
      <w:r w:rsidRPr="00071765">
        <w:rPr>
          <w:u w:val="single"/>
        </w:rPr>
        <w:t> </w:t>
      </w:r>
      <w:r w:rsidRPr="00071765">
        <w:rPr>
          <w:u w:val="single"/>
        </w:rPr>
        <w:t> </w:t>
      </w:r>
      <w:r w:rsidRPr="00071765">
        <w:rPr>
          <w:u w:val="single"/>
        </w:rPr>
        <w:t> </w:t>
      </w:r>
      <w:r w:rsidRPr="00071765">
        <w:rPr>
          <w:u w:val="single"/>
        </w:rPr>
        <w:fldChar w:fldCharType="end"/>
      </w:r>
    </w:p>
    <w:p w14:paraId="1A20EFF2" w14:textId="4F95795A" w:rsidR="00022FAC" w:rsidRPr="00082B52" w:rsidRDefault="00022FAC" w:rsidP="00071765">
      <w:pPr>
        <w:spacing w:line="240" w:lineRule="auto"/>
        <w:ind w:left="72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Road and sidewalks</w:t>
      </w:r>
    </w:p>
    <w:p w14:paraId="7CA1D2B4" w14:textId="345D4744"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00290ED7">
        <w:t xml:space="preserve"> </w:t>
      </w:r>
      <w:r w:rsidRPr="00082B52">
        <w:t>Repair</w:t>
      </w:r>
    </w:p>
    <w:p w14:paraId="671D41A5" w14:textId="7983BFCF" w:rsidR="00022FAC" w:rsidRPr="00082B52" w:rsidRDefault="00022FAC"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00290ED7">
        <w:t xml:space="preserve"> </w:t>
      </w:r>
      <w:r w:rsidRPr="00082B52">
        <w:t>Replace</w:t>
      </w:r>
    </w:p>
    <w:p w14:paraId="7C9191AB" w14:textId="686C3353" w:rsidR="00022FAC" w:rsidRDefault="00022FAC" w:rsidP="00290ED7">
      <w:pPr>
        <w:ind w:left="1440" w:firstLine="720"/>
      </w:pPr>
      <w:r w:rsidRPr="00082B52">
        <w:t xml:space="preserve">Estimated square footage of improvements: </w:t>
      </w:r>
      <w:r w:rsidRPr="00071765">
        <w:rPr>
          <w:u w:val="single"/>
        </w:rPr>
        <w:fldChar w:fldCharType="begin">
          <w:ffData>
            <w:name w:val="Text129"/>
            <w:enabled/>
            <w:calcOnExit w:val="0"/>
            <w:textInput/>
          </w:ffData>
        </w:fldChar>
      </w:r>
      <w:r w:rsidRPr="00071765">
        <w:rPr>
          <w:u w:val="single"/>
        </w:rPr>
        <w:instrText xml:space="preserve"> FORMTEXT </w:instrText>
      </w:r>
      <w:r w:rsidRPr="00071765">
        <w:rPr>
          <w:u w:val="single"/>
        </w:rPr>
      </w:r>
      <w:r w:rsidRPr="00071765">
        <w:rPr>
          <w:u w:val="single"/>
        </w:rPr>
        <w:fldChar w:fldCharType="separate"/>
      </w:r>
      <w:r w:rsidRPr="00071765">
        <w:rPr>
          <w:u w:val="single"/>
        </w:rPr>
        <w:t> </w:t>
      </w:r>
      <w:r w:rsidRPr="00071765">
        <w:rPr>
          <w:u w:val="single"/>
        </w:rPr>
        <w:t> </w:t>
      </w:r>
      <w:r w:rsidRPr="00071765">
        <w:rPr>
          <w:u w:val="single"/>
        </w:rPr>
        <w:t> </w:t>
      </w:r>
      <w:r w:rsidRPr="00071765">
        <w:rPr>
          <w:u w:val="single"/>
        </w:rPr>
        <w:t> </w:t>
      </w:r>
      <w:r w:rsidRPr="00071765">
        <w:rPr>
          <w:u w:val="single"/>
        </w:rPr>
        <w:t> </w:t>
      </w:r>
      <w:r w:rsidRPr="00071765">
        <w:rPr>
          <w:u w:val="single"/>
        </w:rPr>
        <w:fldChar w:fldCharType="end"/>
      </w:r>
    </w:p>
    <w:p w14:paraId="738E9803" w14:textId="77777777" w:rsidR="00290ED7" w:rsidRPr="00082B52" w:rsidRDefault="00290ED7" w:rsidP="00071765">
      <w:pPr>
        <w:spacing w:line="240" w:lineRule="auto"/>
        <w:ind w:left="72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Storm Shelters</w:t>
      </w:r>
    </w:p>
    <w:p w14:paraId="406A9CD5" w14:textId="4E626CAC" w:rsidR="00290ED7" w:rsidRPr="00082B52" w:rsidRDefault="00290ED7"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New Construction</w:t>
      </w:r>
    </w:p>
    <w:p w14:paraId="550F6707" w14:textId="77777777" w:rsidR="00290ED7" w:rsidRPr="00082B52" w:rsidRDefault="00290ED7" w:rsidP="00290ED7">
      <w:pPr>
        <w:ind w:left="1440" w:firstLine="720"/>
      </w:pPr>
      <w:r w:rsidRPr="00082B52">
        <w:t xml:space="preserve">Type of structure: </w:t>
      </w:r>
      <w:r w:rsidRPr="00071765">
        <w:rPr>
          <w:u w:val="single"/>
        </w:rPr>
        <w:fldChar w:fldCharType="begin">
          <w:ffData>
            <w:name w:val="Text129"/>
            <w:enabled/>
            <w:calcOnExit w:val="0"/>
            <w:textInput/>
          </w:ffData>
        </w:fldChar>
      </w:r>
      <w:r w:rsidRPr="00071765">
        <w:rPr>
          <w:u w:val="single"/>
        </w:rPr>
        <w:instrText xml:space="preserve"> FORMTEXT </w:instrText>
      </w:r>
      <w:r w:rsidRPr="00071765">
        <w:rPr>
          <w:u w:val="single"/>
        </w:rPr>
      </w:r>
      <w:r w:rsidRPr="00071765">
        <w:rPr>
          <w:u w:val="single"/>
        </w:rPr>
        <w:fldChar w:fldCharType="separate"/>
      </w:r>
      <w:r w:rsidRPr="00071765">
        <w:rPr>
          <w:u w:val="single"/>
        </w:rPr>
        <w:t> </w:t>
      </w:r>
      <w:r w:rsidRPr="00071765">
        <w:rPr>
          <w:u w:val="single"/>
        </w:rPr>
        <w:t> </w:t>
      </w:r>
      <w:r w:rsidRPr="00071765">
        <w:rPr>
          <w:u w:val="single"/>
        </w:rPr>
        <w:t> </w:t>
      </w:r>
      <w:r w:rsidRPr="00071765">
        <w:rPr>
          <w:u w:val="single"/>
        </w:rPr>
        <w:t> </w:t>
      </w:r>
      <w:r w:rsidRPr="00071765">
        <w:rPr>
          <w:u w:val="single"/>
        </w:rPr>
        <w:t> </w:t>
      </w:r>
      <w:r w:rsidRPr="00071765">
        <w:rPr>
          <w:u w:val="single"/>
        </w:rPr>
        <w:fldChar w:fldCharType="end"/>
      </w:r>
    </w:p>
    <w:p w14:paraId="4AF0549B" w14:textId="30EFE1B8" w:rsidR="00290ED7" w:rsidRPr="00082B52" w:rsidRDefault="00290ED7" w:rsidP="00071765">
      <w:pPr>
        <w:spacing w:line="240" w:lineRule="auto"/>
        <w:ind w:left="1440"/>
      </w:pPr>
      <w:r w:rsidRPr="00082B52">
        <w:fldChar w:fldCharType="begin">
          <w:ffData>
            <w:name w:val="Check17"/>
            <w:enabled/>
            <w:calcOnExit w:val="0"/>
            <w:checkBox>
              <w:sizeAuto/>
              <w:default w:val="0"/>
            </w:checkBox>
          </w:ffData>
        </w:fldChar>
      </w:r>
      <w:r w:rsidRPr="00082B52">
        <w:instrText xml:space="preserve"> FORMCHECKBOX </w:instrText>
      </w:r>
      <w:r w:rsidRPr="00082B52">
        <w:fldChar w:fldCharType="separate"/>
      </w:r>
      <w:r w:rsidRPr="00082B52">
        <w:fldChar w:fldCharType="end"/>
      </w:r>
      <w:r w:rsidRPr="00082B52">
        <w:t xml:space="preserve"> Repair existing</w:t>
      </w:r>
    </w:p>
    <w:p w14:paraId="00EA88B7" w14:textId="77777777" w:rsidR="00290ED7" w:rsidRPr="00082B52" w:rsidRDefault="00290ED7" w:rsidP="00290ED7">
      <w:pPr>
        <w:ind w:left="1440" w:firstLine="720"/>
      </w:pPr>
      <w:r w:rsidRPr="00082B52">
        <w:t xml:space="preserve">Estimated square footage of structure: </w:t>
      </w:r>
      <w:r w:rsidRPr="00071765">
        <w:rPr>
          <w:u w:val="single"/>
        </w:rPr>
        <w:fldChar w:fldCharType="begin">
          <w:ffData>
            <w:name w:val="Text129"/>
            <w:enabled/>
            <w:calcOnExit w:val="0"/>
            <w:textInput/>
          </w:ffData>
        </w:fldChar>
      </w:r>
      <w:r w:rsidRPr="00071765">
        <w:rPr>
          <w:u w:val="single"/>
        </w:rPr>
        <w:instrText xml:space="preserve"> FORMTEXT </w:instrText>
      </w:r>
      <w:r w:rsidRPr="00071765">
        <w:rPr>
          <w:u w:val="single"/>
        </w:rPr>
      </w:r>
      <w:r w:rsidRPr="00071765">
        <w:rPr>
          <w:u w:val="single"/>
        </w:rPr>
        <w:fldChar w:fldCharType="separate"/>
      </w:r>
      <w:r w:rsidRPr="00071765">
        <w:rPr>
          <w:u w:val="single"/>
        </w:rPr>
        <w:t> </w:t>
      </w:r>
      <w:r w:rsidRPr="00071765">
        <w:rPr>
          <w:u w:val="single"/>
        </w:rPr>
        <w:t> </w:t>
      </w:r>
      <w:r w:rsidRPr="00071765">
        <w:rPr>
          <w:u w:val="single"/>
        </w:rPr>
        <w:t> </w:t>
      </w:r>
      <w:r w:rsidRPr="00071765">
        <w:rPr>
          <w:u w:val="single"/>
        </w:rPr>
        <w:t> </w:t>
      </w:r>
      <w:r w:rsidRPr="00071765">
        <w:rPr>
          <w:u w:val="single"/>
        </w:rPr>
        <w:t> </w:t>
      </w:r>
      <w:r w:rsidRPr="00071765">
        <w:rPr>
          <w:u w:val="single"/>
        </w:rPr>
        <w:fldChar w:fldCharType="end"/>
      </w:r>
    </w:p>
    <w:p w14:paraId="408B961E" w14:textId="7DB32482" w:rsidR="00290ED7" w:rsidRPr="00082B52" w:rsidRDefault="00290ED7" w:rsidP="006D48DE">
      <w:pPr>
        <w:ind w:left="1170" w:hanging="450"/>
      </w:pPr>
      <w:r w:rsidRPr="00082B52">
        <w:fldChar w:fldCharType="begin">
          <w:ffData>
            <w:name w:val="BoxA17"/>
            <w:enabled/>
            <w:calcOnExit w:val="0"/>
            <w:checkBox>
              <w:sizeAuto/>
              <w:default w:val="0"/>
            </w:checkBox>
          </w:ffData>
        </w:fldChar>
      </w:r>
      <w:bookmarkStart w:id="6" w:name="BoxA17"/>
      <w:r w:rsidRPr="00082B52">
        <w:instrText xml:space="preserve"> FORMCHECKBOX </w:instrText>
      </w:r>
      <w:r w:rsidRPr="00082B52">
        <w:fldChar w:fldCharType="separate"/>
      </w:r>
      <w:r w:rsidRPr="00082B52">
        <w:fldChar w:fldCharType="end"/>
      </w:r>
      <w:bookmarkEnd w:id="6"/>
      <w:r w:rsidRPr="00082B52">
        <w:t xml:space="preserve"> All other Project Activities (example tree removal, security lighting, post construction land restoration, etc.)</w:t>
      </w:r>
    </w:p>
    <w:p w14:paraId="460ADB3C" w14:textId="77777777" w:rsidR="00290ED7" w:rsidRPr="00082B52" w:rsidRDefault="00290ED7" w:rsidP="00F61BA2">
      <w:pPr>
        <w:spacing w:before="120" w:after="200" w:line="360" w:lineRule="auto"/>
        <w:ind w:left="720"/>
      </w:pPr>
      <w:r w:rsidRPr="00082B52">
        <w:t xml:space="preserve">Please provide a detailed and thorough description of all other projects you are requesting funding for: </w:t>
      </w:r>
      <w:r w:rsidRPr="00071765">
        <w:rPr>
          <w:u w:val="single"/>
        </w:rPr>
        <w:fldChar w:fldCharType="begin">
          <w:ffData>
            <w:name w:val="Text129"/>
            <w:enabled/>
            <w:calcOnExit w:val="0"/>
            <w:textInput/>
          </w:ffData>
        </w:fldChar>
      </w:r>
      <w:r w:rsidRPr="00071765">
        <w:rPr>
          <w:u w:val="single"/>
        </w:rPr>
        <w:instrText xml:space="preserve"> FORMTEXT </w:instrText>
      </w:r>
      <w:r w:rsidRPr="00071765">
        <w:rPr>
          <w:u w:val="single"/>
        </w:rPr>
      </w:r>
      <w:r w:rsidRPr="00071765">
        <w:rPr>
          <w:u w:val="single"/>
        </w:rPr>
        <w:fldChar w:fldCharType="separate"/>
      </w:r>
      <w:r w:rsidRPr="00071765">
        <w:rPr>
          <w:u w:val="single"/>
        </w:rPr>
        <w:t> </w:t>
      </w:r>
      <w:r w:rsidRPr="00071765">
        <w:rPr>
          <w:u w:val="single"/>
        </w:rPr>
        <w:t> </w:t>
      </w:r>
      <w:r w:rsidRPr="00071765">
        <w:rPr>
          <w:u w:val="single"/>
        </w:rPr>
        <w:t> </w:t>
      </w:r>
      <w:r w:rsidRPr="00071765">
        <w:rPr>
          <w:u w:val="single"/>
        </w:rPr>
        <w:t> </w:t>
      </w:r>
      <w:r w:rsidRPr="00071765">
        <w:rPr>
          <w:u w:val="single"/>
        </w:rPr>
        <w:t> </w:t>
      </w:r>
      <w:r w:rsidRPr="00071765">
        <w:rPr>
          <w:u w:val="single"/>
        </w:rPr>
        <w:fldChar w:fldCharType="end"/>
      </w:r>
    </w:p>
    <w:p w14:paraId="2989660A" w14:textId="11B5C636" w:rsidR="00290ED7" w:rsidRPr="00082B52" w:rsidRDefault="00290ED7" w:rsidP="00F61BA2">
      <w:pPr>
        <w:pStyle w:val="ListParagraph"/>
        <w:numPr>
          <w:ilvl w:val="0"/>
          <w:numId w:val="3"/>
        </w:numPr>
        <w:spacing w:beforeLines="100" w:before="240" w:afterLines="100" w:after="240" w:line="276" w:lineRule="auto"/>
      </w:pPr>
      <w:r w:rsidRPr="00082B52">
        <w:lastRenderedPageBreak/>
        <w:t>How will you monitor the use of grant proceeds to ensure all improvements are completed thoroughly and in compliance with all applicable state and local requirements?</w:t>
      </w:r>
    </w:p>
    <w:p w14:paraId="171C4DED" w14:textId="399AAE4B" w:rsidR="00290ED7" w:rsidRPr="00071765" w:rsidRDefault="00290ED7" w:rsidP="00F61BA2">
      <w:pPr>
        <w:pStyle w:val="ListParagraph"/>
        <w:numPr>
          <w:ilvl w:val="0"/>
          <w:numId w:val="0"/>
        </w:numPr>
        <w:spacing w:before="120" w:after="200" w:line="360" w:lineRule="auto"/>
        <w:ind w:left="720"/>
        <w:contextualSpacing w:val="0"/>
        <w:rPr>
          <w:u w:val="single"/>
        </w:rPr>
      </w:pPr>
      <w:r w:rsidRPr="00071765">
        <w:rPr>
          <w:u w:val="single"/>
        </w:rPr>
        <w:fldChar w:fldCharType="begin">
          <w:ffData>
            <w:name w:val=""/>
            <w:enabled/>
            <w:calcOnExit w:val="0"/>
            <w:textInput/>
          </w:ffData>
        </w:fldChar>
      </w:r>
      <w:r w:rsidRPr="00071765">
        <w:rPr>
          <w:u w:val="single"/>
        </w:rPr>
        <w:instrText xml:space="preserve"> FORMTEXT </w:instrText>
      </w:r>
      <w:r w:rsidRPr="00071765">
        <w:rPr>
          <w:u w:val="single"/>
        </w:rPr>
      </w:r>
      <w:r w:rsidRPr="00071765">
        <w:rPr>
          <w:u w:val="single"/>
        </w:rPr>
        <w:fldChar w:fldCharType="separate"/>
      </w:r>
      <w:r w:rsidRPr="00071765">
        <w:rPr>
          <w:u w:val="single"/>
        </w:rPr>
        <w:t> </w:t>
      </w:r>
      <w:r w:rsidRPr="00071765">
        <w:rPr>
          <w:u w:val="single"/>
        </w:rPr>
        <w:t> </w:t>
      </w:r>
      <w:r w:rsidRPr="00071765">
        <w:rPr>
          <w:u w:val="single"/>
        </w:rPr>
        <w:t> </w:t>
      </w:r>
      <w:r w:rsidRPr="00071765">
        <w:rPr>
          <w:u w:val="single"/>
        </w:rPr>
        <w:t> </w:t>
      </w:r>
      <w:r w:rsidRPr="00071765">
        <w:rPr>
          <w:u w:val="single"/>
        </w:rPr>
        <w:t> </w:t>
      </w:r>
      <w:r w:rsidRPr="00071765">
        <w:rPr>
          <w:u w:val="single"/>
        </w:rPr>
        <w:fldChar w:fldCharType="end"/>
      </w:r>
    </w:p>
    <w:p w14:paraId="33E62ABB" w14:textId="0581CC47" w:rsidR="00290ED7" w:rsidRPr="00082B52" w:rsidRDefault="00290ED7" w:rsidP="00F61BA2">
      <w:pPr>
        <w:pStyle w:val="ListParagraph"/>
        <w:numPr>
          <w:ilvl w:val="0"/>
          <w:numId w:val="3"/>
        </w:numPr>
        <w:spacing w:beforeLines="100" w:before="240" w:afterLines="100" w:after="240" w:line="276" w:lineRule="auto"/>
      </w:pPr>
      <w:r w:rsidRPr="00082B52">
        <w:t>Are you or have you been involved in litigation with a park community member, board or representative? If so, please describe the action and outcome.</w:t>
      </w:r>
    </w:p>
    <w:p w14:paraId="2002132A" w14:textId="77777777" w:rsidR="00290ED7" w:rsidRPr="00071765" w:rsidRDefault="00290ED7" w:rsidP="00F61BA2">
      <w:pPr>
        <w:pStyle w:val="ListParagraph"/>
        <w:numPr>
          <w:ilvl w:val="0"/>
          <w:numId w:val="0"/>
        </w:numPr>
        <w:spacing w:beforeLines="100" w:before="240" w:afterLines="100" w:after="240" w:line="360" w:lineRule="auto"/>
        <w:ind w:left="720"/>
        <w:contextualSpacing w:val="0"/>
        <w:rPr>
          <w:u w:val="single"/>
        </w:rPr>
      </w:pPr>
      <w:r w:rsidRPr="00071765">
        <w:rPr>
          <w:u w:val="single"/>
        </w:rPr>
        <w:fldChar w:fldCharType="begin">
          <w:ffData>
            <w:name w:val="Text129"/>
            <w:enabled/>
            <w:calcOnExit w:val="0"/>
            <w:textInput/>
          </w:ffData>
        </w:fldChar>
      </w:r>
      <w:r w:rsidRPr="00071765">
        <w:rPr>
          <w:u w:val="single"/>
        </w:rPr>
        <w:instrText xml:space="preserve"> FORMTEXT </w:instrText>
      </w:r>
      <w:r w:rsidRPr="00071765">
        <w:rPr>
          <w:u w:val="single"/>
        </w:rPr>
      </w:r>
      <w:r w:rsidRPr="00071765">
        <w:rPr>
          <w:u w:val="single"/>
        </w:rPr>
        <w:fldChar w:fldCharType="separate"/>
      </w:r>
      <w:r w:rsidRPr="00071765">
        <w:rPr>
          <w:u w:val="single"/>
        </w:rPr>
        <w:t> </w:t>
      </w:r>
      <w:r w:rsidRPr="00071765">
        <w:rPr>
          <w:u w:val="single"/>
        </w:rPr>
        <w:t> </w:t>
      </w:r>
      <w:r w:rsidRPr="00071765">
        <w:rPr>
          <w:u w:val="single"/>
        </w:rPr>
        <w:t> </w:t>
      </w:r>
      <w:r w:rsidRPr="00071765">
        <w:rPr>
          <w:u w:val="single"/>
        </w:rPr>
        <w:t> </w:t>
      </w:r>
      <w:r w:rsidRPr="00071765">
        <w:rPr>
          <w:u w:val="single"/>
        </w:rPr>
        <w:t> </w:t>
      </w:r>
      <w:r w:rsidRPr="00071765">
        <w:rPr>
          <w:u w:val="single"/>
        </w:rPr>
        <w:fldChar w:fldCharType="end"/>
      </w:r>
    </w:p>
    <w:p w14:paraId="0AA5F3D3" w14:textId="77777777" w:rsidR="00290ED7" w:rsidRPr="00082B52" w:rsidRDefault="00290ED7" w:rsidP="00290ED7">
      <w:pPr>
        <w:pStyle w:val="Heading3"/>
      </w:pPr>
      <w:r w:rsidRPr="00082B52">
        <w:t>Community Need</w:t>
      </w:r>
    </w:p>
    <w:p w14:paraId="1B8796A8" w14:textId="4AFD7713" w:rsidR="00290ED7" w:rsidRPr="00082B52" w:rsidRDefault="00290ED7" w:rsidP="00F61BA2">
      <w:pPr>
        <w:pStyle w:val="ListParagraph"/>
        <w:numPr>
          <w:ilvl w:val="0"/>
          <w:numId w:val="3"/>
        </w:numPr>
      </w:pPr>
      <w:r w:rsidRPr="00082B52">
        <w:t>Describe the manufactured home community. Is it a residential, year-round park? Are there areas of the park that are seasonal?  Describe any unique aspects of the park, the residents and/or the community.</w:t>
      </w:r>
    </w:p>
    <w:p w14:paraId="3CE47E65" w14:textId="77777777" w:rsidR="00290ED7" w:rsidRPr="00F61BA2" w:rsidRDefault="00290ED7"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0"/>
            <w:enabled/>
            <w:calcOnExit w:val="0"/>
            <w:textInput/>
          </w:ffData>
        </w:fldChar>
      </w:r>
      <w:bookmarkStart w:id="7" w:name="Text130"/>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7"/>
    </w:p>
    <w:p w14:paraId="1A88D677" w14:textId="08F57105" w:rsidR="00290ED7" w:rsidRPr="00082B52" w:rsidRDefault="00290ED7" w:rsidP="00F61BA2">
      <w:pPr>
        <w:pStyle w:val="ListParagraph"/>
        <w:numPr>
          <w:ilvl w:val="0"/>
          <w:numId w:val="3"/>
        </w:numPr>
      </w:pPr>
      <w:r w:rsidRPr="00082B52">
        <w:t xml:space="preserve">How will this project benefit the manufactured home community?  Describe, in detail, the needs of the park. Describe how the funds will be used to address the needs of the park.  </w:t>
      </w:r>
    </w:p>
    <w:p w14:paraId="04F40760" w14:textId="77777777" w:rsidR="00290ED7" w:rsidRPr="00F61BA2" w:rsidRDefault="00290ED7"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0"/>
            <w:enabled/>
            <w:calcOnExit w:val="0"/>
            <w:textInput/>
          </w:ffData>
        </w:fldChar>
      </w:r>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p>
    <w:p w14:paraId="3F054ADA" w14:textId="77777777" w:rsidR="00290ED7" w:rsidRPr="00082B52" w:rsidRDefault="00290ED7" w:rsidP="00F61BA2">
      <w:pPr>
        <w:pStyle w:val="ListParagraph"/>
        <w:numPr>
          <w:ilvl w:val="0"/>
          <w:numId w:val="3"/>
        </w:numPr>
      </w:pPr>
      <w:r w:rsidRPr="00082B52">
        <w:t>Are there any immediate or critical health and safety issues that need to be addressed in the park? If yes, describe what the issues are and how the project will address them.</w:t>
      </w:r>
    </w:p>
    <w:p w14:paraId="5294F32B" w14:textId="77777777" w:rsidR="00290ED7" w:rsidRPr="00F61BA2" w:rsidRDefault="00290ED7"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0"/>
            <w:enabled/>
            <w:calcOnExit w:val="0"/>
            <w:textInput/>
          </w:ffData>
        </w:fldChar>
      </w:r>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p>
    <w:p w14:paraId="6B2378F3" w14:textId="77777777" w:rsidR="00290ED7" w:rsidRPr="00082B52" w:rsidRDefault="00290ED7" w:rsidP="00F61BA2">
      <w:pPr>
        <w:pStyle w:val="ListParagraph"/>
        <w:numPr>
          <w:ilvl w:val="0"/>
          <w:numId w:val="3"/>
        </w:numPr>
      </w:pPr>
      <w:r w:rsidRPr="00082B52">
        <w:t>Is there a risk that the park will close or that the property will be converted to another use if this project is not completed? If yes, describe what the risk of park closure would be.</w:t>
      </w:r>
    </w:p>
    <w:p w14:paraId="24ADE38F" w14:textId="77777777" w:rsidR="00290ED7" w:rsidRPr="00F61BA2" w:rsidRDefault="00290ED7"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0"/>
            <w:enabled/>
            <w:calcOnExit w:val="0"/>
            <w:textInput/>
          </w:ffData>
        </w:fldChar>
      </w:r>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p>
    <w:p w14:paraId="66EDC461" w14:textId="77777777" w:rsidR="004F1DD8" w:rsidRPr="00EC148A" w:rsidRDefault="004F1DD8" w:rsidP="004F1DD8">
      <w:pPr>
        <w:pStyle w:val="Heading3"/>
      </w:pPr>
      <w:r w:rsidRPr="00EC148A">
        <w:t>Households Served</w:t>
      </w:r>
    </w:p>
    <w:p w14:paraId="4A939A60" w14:textId="4C26D63B" w:rsidR="004F1DD8" w:rsidRPr="00EC148A" w:rsidRDefault="004F1DD8" w:rsidP="00F61BA2">
      <w:pPr>
        <w:pStyle w:val="ListParagraph"/>
        <w:numPr>
          <w:ilvl w:val="0"/>
          <w:numId w:val="3"/>
        </w:numPr>
      </w:pPr>
      <w:r w:rsidRPr="00EC148A">
        <w:t>What are the lot rents in the community? What utilities or services are included in the lot rent? Include details of the rent for each lot.</w:t>
      </w:r>
    </w:p>
    <w:p w14:paraId="6A4622C4"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0"/>
            <w:enabled/>
            <w:calcOnExit w:val="0"/>
            <w:textInput/>
          </w:ffData>
        </w:fldChar>
      </w:r>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p>
    <w:p w14:paraId="54C0B643" w14:textId="45A77CBA" w:rsidR="004F1DD8" w:rsidRPr="00EC148A" w:rsidRDefault="004F1DD8" w:rsidP="00F61BA2">
      <w:pPr>
        <w:pStyle w:val="ListParagraph"/>
        <w:numPr>
          <w:ilvl w:val="0"/>
          <w:numId w:val="3"/>
        </w:numPr>
      </w:pPr>
      <w:r w:rsidRPr="00EC148A">
        <w:lastRenderedPageBreak/>
        <w:t xml:space="preserve">Have lot rents increased more than 5% per year within the previous three years? How often have lot </w:t>
      </w:r>
      <w:proofErr w:type="gramStart"/>
      <w:r w:rsidRPr="00EC148A">
        <w:t>rents</w:t>
      </w:r>
      <w:proofErr w:type="gramEnd"/>
      <w:r w:rsidRPr="00EC148A">
        <w:t xml:space="preserve"> increased and what is the process for calculating increases? Include the most recent rent rolls for the past three months.</w:t>
      </w:r>
    </w:p>
    <w:p w14:paraId="73F20FFE"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0"/>
            <w:enabled/>
            <w:calcOnExit w:val="0"/>
            <w:textInput/>
          </w:ffData>
        </w:fldChar>
      </w:r>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p>
    <w:p w14:paraId="7E41357D" w14:textId="4568CCFA" w:rsidR="004F1DD8" w:rsidRPr="00EC148A" w:rsidRDefault="004F1DD8" w:rsidP="00F61BA2">
      <w:pPr>
        <w:pStyle w:val="ListParagraph"/>
        <w:numPr>
          <w:ilvl w:val="0"/>
          <w:numId w:val="3"/>
        </w:numPr>
      </w:pPr>
      <w:bookmarkStart w:id="8" w:name="_Hlk207891495"/>
      <w:r w:rsidRPr="00EC148A">
        <w:t>Describe the housing, employment, income and other factors in your community that impact people’s quality of life and ability to thrive.  of the people who live in the community. Provide any documentation you have that illustrates the range of income of the households (i.e. survey of residents, information from tenant applications, city or county data, etc.).</w:t>
      </w:r>
    </w:p>
    <w:bookmarkEnd w:id="8"/>
    <w:p w14:paraId="7D16F577"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0"/>
            <w:enabled/>
            <w:calcOnExit w:val="0"/>
            <w:textInput/>
          </w:ffData>
        </w:fldChar>
      </w:r>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p>
    <w:p w14:paraId="7B5AEEB9" w14:textId="608C71C1" w:rsidR="004F1DD8" w:rsidRPr="00EC148A" w:rsidRDefault="004F1DD8" w:rsidP="00F61BA2">
      <w:pPr>
        <w:pStyle w:val="ListParagraph"/>
        <w:numPr>
          <w:ilvl w:val="0"/>
          <w:numId w:val="3"/>
        </w:numPr>
      </w:pPr>
      <w:r w:rsidRPr="00EC148A">
        <w:t>What are the demographics of the people living in the community? Do the residents represent historically under-resourced communities</w:t>
      </w:r>
      <w:r w:rsidR="00527C1E">
        <w:t>?</w:t>
      </w:r>
      <w:r w:rsidRPr="00EC148A">
        <w:t xml:space="preserve"> Provide any documentation you have that illustrates the demographics of the residents or compiled results of the Tenant Questionnaires.</w:t>
      </w:r>
    </w:p>
    <w:p w14:paraId="13029AB0"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0"/>
            <w:enabled/>
            <w:calcOnExit w:val="0"/>
            <w:textInput/>
          </w:ffData>
        </w:fldChar>
      </w:r>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p>
    <w:p w14:paraId="65F505F0" w14:textId="77777777" w:rsidR="004F1DD8" w:rsidRPr="00EC148A" w:rsidRDefault="004F1DD8" w:rsidP="004F1DD8">
      <w:pPr>
        <w:pStyle w:val="Heading3"/>
      </w:pPr>
      <w:r w:rsidRPr="00EC148A">
        <w:t>Community Support</w:t>
      </w:r>
    </w:p>
    <w:p w14:paraId="03F1A447" w14:textId="77777777" w:rsidR="004F1DD8" w:rsidRPr="00EC148A" w:rsidRDefault="004F1DD8" w:rsidP="00F61BA2">
      <w:pPr>
        <w:pStyle w:val="ListParagraph"/>
        <w:numPr>
          <w:ilvl w:val="0"/>
          <w:numId w:val="3"/>
        </w:numPr>
      </w:pPr>
      <w:r w:rsidRPr="00EC148A">
        <w:t xml:space="preserve">Describe how the surrounding community is involved in the project. Is a local government, nonprofit, or community organization involved in the acquisition or infrastructure improvements? </w:t>
      </w:r>
    </w:p>
    <w:p w14:paraId="45A55817"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2"/>
            <w:enabled/>
            <w:calcOnExit w:val="0"/>
            <w:textInput/>
          </w:ffData>
        </w:fldChar>
      </w:r>
      <w:bookmarkStart w:id="9" w:name="Text132"/>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9"/>
    </w:p>
    <w:p w14:paraId="4403A47C" w14:textId="06F4D847" w:rsidR="004F1DD8" w:rsidRPr="00EC148A" w:rsidRDefault="004F1DD8" w:rsidP="00F61BA2">
      <w:pPr>
        <w:pStyle w:val="ListParagraph"/>
        <w:numPr>
          <w:ilvl w:val="0"/>
          <w:numId w:val="3"/>
        </w:numPr>
      </w:pPr>
      <w:r w:rsidRPr="00EC148A">
        <w:t>Describe the role the owner of the park plays in creating community within the manufactured home community. How does this community engage with the town, city, county or region? What efforts, if any, has the park owner made to encourage engagement?</w:t>
      </w:r>
    </w:p>
    <w:p w14:paraId="5AC9F0C0"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3"/>
            <w:enabled/>
            <w:calcOnExit w:val="0"/>
            <w:textInput/>
          </w:ffData>
        </w:fldChar>
      </w:r>
      <w:bookmarkStart w:id="10" w:name="Text133"/>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0"/>
    </w:p>
    <w:p w14:paraId="1025EF70" w14:textId="7A19C321" w:rsidR="004F1DD8" w:rsidRDefault="004F1DD8" w:rsidP="00F61BA2">
      <w:pPr>
        <w:pStyle w:val="ListParagraph"/>
        <w:numPr>
          <w:ilvl w:val="0"/>
          <w:numId w:val="3"/>
        </w:numPr>
      </w:pPr>
      <w:r w:rsidRPr="00EC148A">
        <w:t>Is any portion of the project funded by a local municipality or another entity in the community?  Will the city or local organization be contributing resources, discounts or waivers to help with project costs? If yes, describe the source of the funds and state the dollar amount.</w:t>
      </w:r>
    </w:p>
    <w:p w14:paraId="06F67D65"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4"/>
            <w:enabled/>
            <w:calcOnExit w:val="0"/>
            <w:textInput/>
          </w:ffData>
        </w:fldChar>
      </w:r>
      <w:bookmarkStart w:id="11" w:name="Text134"/>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1"/>
    </w:p>
    <w:p w14:paraId="4A1B8DEC" w14:textId="495FB0B0" w:rsidR="004F1DD8" w:rsidRPr="00EC148A" w:rsidRDefault="004F1DD8" w:rsidP="00F61BA2">
      <w:pPr>
        <w:pStyle w:val="ListParagraph"/>
        <w:numPr>
          <w:ilvl w:val="0"/>
          <w:numId w:val="3"/>
        </w:numPr>
      </w:pPr>
      <w:r w:rsidRPr="00EC148A">
        <w:lastRenderedPageBreak/>
        <w:t>Are any of the utilities in the park public utilities at the time of application, or will any utilities be converted to public utilities with this project? If yes, please describe.</w:t>
      </w:r>
    </w:p>
    <w:p w14:paraId="1E207D17"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5"/>
            <w:enabled/>
            <w:calcOnExit w:val="0"/>
            <w:textInput/>
          </w:ffData>
        </w:fldChar>
      </w:r>
      <w:bookmarkStart w:id="12" w:name="Text135"/>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2"/>
    </w:p>
    <w:p w14:paraId="5F6B937A" w14:textId="77777777" w:rsidR="004F1DD8" w:rsidRPr="00EC148A" w:rsidRDefault="004F1DD8" w:rsidP="00F61BA2">
      <w:pPr>
        <w:pStyle w:val="ListParagraph"/>
        <w:numPr>
          <w:ilvl w:val="0"/>
          <w:numId w:val="3"/>
        </w:numPr>
      </w:pPr>
      <w:r w:rsidRPr="00EC148A">
        <w:t>Does the park have a resident association or other group representing the residents of the manufactured home park? If so, how will you engage them in the process of identifying and carrying out needed infrastructure improvements? If not, how will you identify concerns and priorities of residents?</w:t>
      </w:r>
    </w:p>
    <w:p w14:paraId="3D058B08"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6"/>
            <w:enabled/>
            <w:calcOnExit w:val="0"/>
            <w:textInput/>
          </w:ffData>
        </w:fldChar>
      </w:r>
      <w:bookmarkStart w:id="13" w:name="Text136"/>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3"/>
    </w:p>
    <w:p w14:paraId="18B39856" w14:textId="5430229E" w:rsidR="004F1DD8" w:rsidRPr="00EC148A" w:rsidRDefault="004F1DD8" w:rsidP="004F1DD8">
      <w:pPr>
        <w:pStyle w:val="Heading3"/>
      </w:pPr>
      <w:r w:rsidRPr="00EC148A">
        <w:t>Project Leverage and Costs</w:t>
      </w:r>
    </w:p>
    <w:p w14:paraId="3CE7DA55" w14:textId="770A38C2" w:rsidR="004F1DD8" w:rsidRPr="00EC148A" w:rsidRDefault="004F1DD8" w:rsidP="00F61BA2">
      <w:pPr>
        <w:pStyle w:val="ListParagraph"/>
        <w:numPr>
          <w:ilvl w:val="0"/>
          <w:numId w:val="3"/>
        </w:numPr>
      </w:pPr>
      <w:r w:rsidRPr="00EC148A">
        <w:t>What are the total estimated costs of the project, including the grant funds you are applying for? If there are multiple activities in your project, describe how the costs are determined.</w:t>
      </w:r>
    </w:p>
    <w:p w14:paraId="25AFC679"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7"/>
            <w:enabled/>
            <w:calcOnExit w:val="0"/>
            <w:textInput/>
          </w:ffData>
        </w:fldChar>
      </w:r>
      <w:bookmarkStart w:id="14" w:name="Text137"/>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4"/>
    </w:p>
    <w:p w14:paraId="635DD065" w14:textId="5E306F19" w:rsidR="004F1DD8" w:rsidRPr="00EC148A" w:rsidRDefault="004F1DD8" w:rsidP="00F61BA2">
      <w:pPr>
        <w:pStyle w:val="ListParagraph"/>
        <w:numPr>
          <w:ilvl w:val="0"/>
          <w:numId w:val="3"/>
        </w:numPr>
      </w:pPr>
      <w:r w:rsidRPr="00EC148A">
        <w:t xml:space="preserve">What other sources of funding are you using for your project? Describe the dollar amounts and where the funds </w:t>
      </w:r>
      <w:proofErr w:type="gramStart"/>
      <w:r w:rsidRPr="00EC148A">
        <w:t>are coming</w:t>
      </w:r>
      <w:proofErr w:type="gramEnd"/>
      <w:r w:rsidRPr="00EC148A">
        <w:t xml:space="preserve"> from.</w:t>
      </w:r>
    </w:p>
    <w:p w14:paraId="211094A0"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8"/>
            <w:enabled/>
            <w:calcOnExit w:val="0"/>
            <w:textInput/>
          </w:ffData>
        </w:fldChar>
      </w:r>
      <w:bookmarkStart w:id="15" w:name="Text138"/>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5"/>
    </w:p>
    <w:p w14:paraId="1422811D" w14:textId="0322FF68" w:rsidR="004F1DD8" w:rsidRPr="00EC148A" w:rsidRDefault="004F1DD8" w:rsidP="00F61BA2">
      <w:pPr>
        <w:pStyle w:val="ListParagraph"/>
        <w:numPr>
          <w:ilvl w:val="0"/>
          <w:numId w:val="3"/>
        </w:numPr>
      </w:pPr>
      <w:r w:rsidRPr="00EC148A">
        <w:t>Are the funds in hand at the time of the application, or are they anticipated? Provide a copy of any commitment letters or documents that illustrate the leverage for this project. Do not include any current or previously awarded Manufactured Home Community Redevelopment grant funds for leverage.</w:t>
      </w:r>
    </w:p>
    <w:p w14:paraId="01941029" w14:textId="41BC7F84"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39"/>
            <w:enabled/>
            <w:calcOnExit w:val="0"/>
            <w:textInput/>
          </w:ffData>
        </w:fldChar>
      </w:r>
      <w:bookmarkStart w:id="16" w:name="Text139"/>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6"/>
    </w:p>
    <w:p w14:paraId="283C9D95" w14:textId="0BE0AC24" w:rsidR="004F1DD8" w:rsidRPr="00EC148A" w:rsidRDefault="004F1DD8" w:rsidP="00F61BA2">
      <w:pPr>
        <w:pStyle w:val="ListParagraph"/>
        <w:numPr>
          <w:ilvl w:val="0"/>
          <w:numId w:val="3"/>
        </w:numPr>
      </w:pPr>
      <w:r w:rsidRPr="00EC148A">
        <w:t>If you are not awarded</w:t>
      </w:r>
      <w:r w:rsidR="003252EA">
        <w:t xml:space="preserve"> full</w:t>
      </w:r>
      <w:r w:rsidRPr="00EC148A">
        <w:t xml:space="preserve"> funding through this RFP, how will your project change (i.e., </w:t>
      </w:r>
      <w:proofErr w:type="gramStart"/>
      <w:r w:rsidRPr="00EC148A">
        <w:t>will you</w:t>
      </w:r>
      <w:proofErr w:type="gramEnd"/>
      <w:r w:rsidRPr="00EC148A">
        <w:t xml:space="preserve"> pursue other funding sources, will you eliminate a portion of the project, etc.)?</w:t>
      </w:r>
    </w:p>
    <w:p w14:paraId="387628CF"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40"/>
            <w:enabled/>
            <w:calcOnExit w:val="0"/>
            <w:textInput/>
          </w:ffData>
        </w:fldChar>
      </w:r>
      <w:bookmarkStart w:id="17" w:name="Text140"/>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7"/>
    </w:p>
    <w:p w14:paraId="350490BF" w14:textId="77777777" w:rsidR="0077170F" w:rsidRDefault="0077170F">
      <w:pPr>
        <w:spacing w:before="120" w:after="0"/>
        <w:rPr>
          <w:rFonts w:asciiTheme="minorHAnsi" w:eastAsiaTheme="majorEastAsia" w:hAnsiTheme="minorHAnsi" w:cs="Arial"/>
          <w:b/>
          <w:color w:val="003865" w:themeColor="accent1"/>
          <w:sz w:val="28"/>
          <w:szCs w:val="24"/>
        </w:rPr>
      </w:pPr>
      <w:r>
        <w:br w:type="page"/>
      </w:r>
    </w:p>
    <w:p w14:paraId="28085DB6" w14:textId="70ACECC7" w:rsidR="004F1DD8" w:rsidRPr="00EC148A" w:rsidRDefault="004F1DD8" w:rsidP="004F1DD8">
      <w:pPr>
        <w:pStyle w:val="Heading3"/>
      </w:pPr>
      <w:r w:rsidRPr="00EC148A">
        <w:lastRenderedPageBreak/>
        <w:t>Project Assessment</w:t>
      </w:r>
    </w:p>
    <w:p w14:paraId="63FFDC71" w14:textId="0F10129C" w:rsidR="004F1DD8" w:rsidRPr="00EC148A" w:rsidRDefault="004F1DD8" w:rsidP="00F61BA2">
      <w:pPr>
        <w:pStyle w:val="ListParagraph"/>
        <w:numPr>
          <w:ilvl w:val="0"/>
          <w:numId w:val="3"/>
        </w:numPr>
      </w:pPr>
      <w:r w:rsidRPr="00EC148A">
        <w:t>How have the costs of the project been determined? Describe who has been involved with determining the costs of the project. Include a copy of any assessments or bids that have been completed and/or a cost breakdown of the total project activities.</w:t>
      </w:r>
    </w:p>
    <w:bookmarkStart w:id="18" w:name="Text122"/>
    <w:p w14:paraId="4CE84D9E" w14:textId="707676B6"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41"/>
            <w:enabled/>
            <w:calcOnExit w:val="0"/>
            <w:textInput/>
          </w:ffData>
        </w:fldChar>
      </w:r>
      <w:bookmarkStart w:id="19" w:name="Text141"/>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18"/>
      <w:bookmarkEnd w:id="19"/>
    </w:p>
    <w:p w14:paraId="1F7609E1" w14:textId="711F28B3" w:rsidR="004F1DD8" w:rsidRPr="00EC148A" w:rsidRDefault="004F1DD8" w:rsidP="00F61BA2">
      <w:pPr>
        <w:pStyle w:val="ListParagraph"/>
        <w:numPr>
          <w:ilvl w:val="0"/>
          <w:numId w:val="3"/>
        </w:numPr>
      </w:pPr>
      <w:r w:rsidRPr="00EC148A">
        <w:t>What is the timeline for the project? Describe when you expect the work to begin and when you anticipate the work being completed. Include any documentation or charts that illustrate the project timeline.</w:t>
      </w:r>
    </w:p>
    <w:p w14:paraId="0E65C01A"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42"/>
            <w:enabled/>
            <w:calcOnExit w:val="0"/>
            <w:textInput/>
          </w:ffData>
        </w:fldChar>
      </w:r>
      <w:bookmarkStart w:id="20" w:name="Text142"/>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20"/>
    </w:p>
    <w:p w14:paraId="7087643C" w14:textId="77777777" w:rsidR="004F1DD8" w:rsidRPr="00EC148A" w:rsidRDefault="004F1DD8" w:rsidP="00F61BA2">
      <w:pPr>
        <w:pStyle w:val="ListParagraph"/>
        <w:numPr>
          <w:ilvl w:val="0"/>
          <w:numId w:val="3"/>
        </w:numPr>
      </w:pPr>
      <w:r w:rsidRPr="00EC148A">
        <w:t>Is this project split out in phases? If so, what phase of the project are you applying for? Describe how the phases are split up and include phase activities.</w:t>
      </w:r>
    </w:p>
    <w:p w14:paraId="151D33E2"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45"/>
            <w:enabled/>
            <w:calcOnExit w:val="0"/>
            <w:textInput/>
          </w:ffData>
        </w:fldChar>
      </w:r>
      <w:bookmarkStart w:id="21" w:name="Text145"/>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21"/>
    </w:p>
    <w:p w14:paraId="1C5C0FBD" w14:textId="77777777" w:rsidR="004F1DD8" w:rsidRPr="00EC148A" w:rsidRDefault="004F1DD8" w:rsidP="004F1DD8">
      <w:pPr>
        <w:pStyle w:val="Heading3"/>
      </w:pPr>
      <w:r w:rsidRPr="00EC148A">
        <w:t>Project Experience</w:t>
      </w:r>
    </w:p>
    <w:p w14:paraId="12D486B3" w14:textId="77777777" w:rsidR="004F1DD8" w:rsidRPr="00EC148A" w:rsidRDefault="004F1DD8" w:rsidP="00F61BA2">
      <w:pPr>
        <w:pStyle w:val="ListParagraph"/>
        <w:numPr>
          <w:ilvl w:val="0"/>
          <w:numId w:val="3"/>
        </w:numPr>
      </w:pPr>
      <w:r w:rsidRPr="00EC148A">
        <w:t>Describe the experience of any contractors, appraisers, engineers or consultants (etc.) selected for this project. Include any applicable licenses or certifications that are needed by the parties involved to complete the project.</w:t>
      </w:r>
    </w:p>
    <w:p w14:paraId="7E404DFA" w14:textId="77777777"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43"/>
            <w:enabled/>
            <w:calcOnExit w:val="0"/>
            <w:textInput/>
          </w:ffData>
        </w:fldChar>
      </w:r>
      <w:bookmarkStart w:id="22" w:name="Text143"/>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22"/>
    </w:p>
    <w:p w14:paraId="03FC5E91" w14:textId="77777777" w:rsidR="004F1DD8" w:rsidRPr="00EC148A" w:rsidRDefault="004F1DD8" w:rsidP="00F61BA2">
      <w:pPr>
        <w:pStyle w:val="ListParagraph"/>
        <w:numPr>
          <w:ilvl w:val="0"/>
          <w:numId w:val="3"/>
        </w:numPr>
      </w:pPr>
      <w:r w:rsidRPr="00EC148A">
        <w:t>Describe how and why the contractor, appraiser, engineer or consultant (etc.) was selected for this project:</w:t>
      </w:r>
    </w:p>
    <w:p w14:paraId="2A264ECE" w14:textId="6D6F98A1"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pPr>
      <w:r w:rsidRPr="00F61BA2">
        <w:rPr>
          <w:u w:val="single"/>
        </w:rPr>
        <w:fldChar w:fldCharType="begin">
          <w:ffData>
            <w:name w:val="Text144"/>
            <w:enabled/>
            <w:calcOnExit w:val="0"/>
            <w:textInput/>
          </w:ffData>
        </w:fldChar>
      </w:r>
      <w:bookmarkStart w:id="23" w:name="Text144"/>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bookmarkEnd w:id="23"/>
    </w:p>
    <w:p w14:paraId="1742A937" w14:textId="77777777" w:rsidR="004F1DD8" w:rsidRDefault="004F1DD8" w:rsidP="00F61BA2">
      <w:pPr>
        <w:pStyle w:val="ListParagraph"/>
        <w:numPr>
          <w:ilvl w:val="0"/>
          <w:numId w:val="3"/>
        </w:numPr>
      </w:pPr>
      <w:r w:rsidRPr="00EC148A">
        <w:t>Have you had a previous or current grant with MHCR? What years and total awarded.</w:t>
      </w:r>
    </w:p>
    <w:p w14:paraId="1AA9F042" w14:textId="32463195" w:rsidR="004F1DD8" w:rsidRPr="00F61BA2" w:rsidRDefault="004F1DD8" w:rsidP="00F61BA2">
      <w:pPr>
        <w:pStyle w:val="ListParagraph"/>
        <w:numPr>
          <w:ilvl w:val="0"/>
          <w:numId w:val="0"/>
        </w:numPr>
        <w:spacing w:beforeLines="100" w:before="240" w:afterLines="100" w:after="240" w:line="360" w:lineRule="auto"/>
        <w:ind w:left="720"/>
        <w:contextualSpacing w:val="0"/>
        <w:rPr>
          <w:u w:val="single"/>
        </w:rPr>
        <w:sectPr w:rsidR="004F1DD8" w:rsidRPr="00F61BA2" w:rsidSect="004F1DD8">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500" w:right="1220" w:bottom="880" w:left="1220" w:header="0" w:footer="683" w:gutter="0"/>
          <w:cols w:space="720"/>
        </w:sectPr>
      </w:pPr>
      <w:r w:rsidRPr="00F61BA2">
        <w:rPr>
          <w:u w:val="single"/>
        </w:rPr>
        <w:fldChar w:fldCharType="begin">
          <w:ffData>
            <w:name w:val="Text144"/>
            <w:enabled/>
            <w:calcOnExit w:val="0"/>
            <w:textInput/>
          </w:ffData>
        </w:fldChar>
      </w:r>
      <w:r w:rsidRPr="00F61BA2">
        <w:rPr>
          <w:u w:val="single"/>
        </w:rPr>
        <w:instrText xml:space="preserve"> FORMTEXT </w:instrText>
      </w:r>
      <w:r w:rsidRPr="00F61BA2">
        <w:rPr>
          <w:u w:val="single"/>
        </w:rPr>
      </w:r>
      <w:r w:rsidRPr="00F61BA2">
        <w:rPr>
          <w:u w:val="single"/>
        </w:rPr>
        <w:fldChar w:fldCharType="separate"/>
      </w:r>
      <w:r w:rsidRPr="00F61BA2">
        <w:rPr>
          <w:u w:val="single"/>
        </w:rPr>
        <w:t> </w:t>
      </w:r>
      <w:r w:rsidRPr="00F61BA2">
        <w:rPr>
          <w:u w:val="single"/>
        </w:rPr>
        <w:t> </w:t>
      </w:r>
      <w:r w:rsidRPr="00F61BA2">
        <w:rPr>
          <w:u w:val="single"/>
        </w:rPr>
        <w:t> </w:t>
      </w:r>
      <w:r w:rsidRPr="00F61BA2">
        <w:rPr>
          <w:u w:val="single"/>
        </w:rPr>
        <w:t> </w:t>
      </w:r>
      <w:r w:rsidRPr="00F61BA2">
        <w:rPr>
          <w:u w:val="single"/>
        </w:rPr>
        <w:t> </w:t>
      </w:r>
      <w:r w:rsidRPr="00F61BA2">
        <w:rPr>
          <w:u w:val="single"/>
        </w:rPr>
        <w:fldChar w:fldCharType="end"/>
      </w:r>
    </w:p>
    <w:p w14:paraId="6808C670" w14:textId="799F4038" w:rsidR="004F1DD8" w:rsidRDefault="004F1DD8" w:rsidP="00741B8B">
      <w:r w:rsidRPr="004F1DD8">
        <w:rPr>
          <w:b/>
          <w:bCs/>
        </w:rPr>
        <w:t>NOTE</w:t>
      </w:r>
      <w:r w:rsidRPr="00EC148A">
        <w:t>: Applicants must also submit the application checklist, and all supporting documentation listed on the checklist.</w:t>
      </w:r>
    </w:p>
    <w:p w14:paraId="08564992" w14:textId="6EE9C21C" w:rsidR="004F1DD8" w:rsidRDefault="004F1DD8" w:rsidP="004F1DD8">
      <w:pPr>
        <w:pStyle w:val="Heading2"/>
      </w:pPr>
      <w:r>
        <w:lastRenderedPageBreak/>
        <w:t>Application Checklist</w:t>
      </w:r>
    </w:p>
    <w:p w14:paraId="584320BA" w14:textId="5369420E" w:rsidR="00B665BD" w:rsidRPr="00B665BD" w:rsidRDefault="00B665BD" w:rsidP="00B665BD">
      <w:r>
        <w:t>The following items must be completed properly and submitted. Additional information about checklist items follows.</w:t>
      </w:r>
    </w:p>
    <w:p w14:paraId="4F776CBE" w14:textId="27266DFD" w:rsidR="004F1DD8" w:rsidRDefault="004F1DD8" w:rsidP="004F1DD8">
      <w:pPr>
        <w:pStyle w:val="Caption"/>
        <w:keepNext/>
      </w:pPr>
      <w:r>
        <w:t xml:space="preserve">Table </w:t>
      </w:r>
      <w:fldSimple w:instr=" SEQ Table \* ARABIC ">
        <w:r>
          <w:rPr>
            <w:noProof/>
          </w:rPr>
          <w:t>4</w:t>
        </w:r>
      </w:fldSimple>
      <w:r>
        <w:t>: Application Checklist</w:t>
      </w:r>
    </w:p>
    <w:tbl>
      <w:tblPr>
        <w:tblStyle w:val="TableGrid1"/>
        <w:tblW w:w="10145" w:type="dxa"/>
        <w:tblLook w:val="04A0" w:firstRow="1" w:lastRow="0" w:firstColumn="1" w:lastColumn="0" w:noHBand="0" w:noVBand="1"/>
      </w:tblPr>
      <w:tblGrid>
        <w:gridCol w:w="2785"/>
        <w:gridCol w:w="7360"/>
      </w:tblGrid>
      <w:tr w:rsidR="004F1DD8" w14:paraId="350C3559" w14:textId="77777777" w:rsidTr="00CC5791">
        <w:trPr>
          <w:cnfStyle w:val="100000000000" w:firstRow="1" w:lastRow="0" w:firstColumn="0" w:lastColumn="0" w:oddVBand="0" w:evenVBand="0" w:oddHBand="0" w:evenHBand="0" w:firstRowFirstColumn="0" w:firstRowLastColumn="0" w:lastRowFirstColumn="0" w:lastRowLastColumn="0"/>
        </w:trPr>
        <w:tc>
          <w:tcPr>
            <w:tcW w:w="2785" w:type="dxa"/>
          </w:tcPr>
          <w:p w14:paraId="6E70CC3F" w14:textId="2A02E8DB" w:rsidR="004F1DD8" w:rsidRDefault="00543323" w:rsidP="00F97CA5">
            <w:pPr>
              <w:pStyle w:val="TableText"/>
            </w:pPr>
            <w:r>
              <w:t>Complete</w:t>
            </w:r>
          </w:p>
        </w:tc>
        <w:tc>
          <w:tcPr>
            <w:tcW w:w="7360" w:type="dxa"/>
          </w:tcPr>
          <w:p w14:paraId="300B1AB4" w14:textId="1639E110" w:rsidR="004F1DD8" w:rsidRDefault="00543323" w:rsidP="00F97CA5">
            <w:pPr>
              <w:pStyle w:val="TableText"/>
            </w:pPr>
            <w:r>
              <w:t>Application Materials</w:t>
            </w:r>
          </w:p>
        </w:tc>
      </w:tr>
      <w:tr w:rsidR="00543323" w14:paraId="10F9F877" w14:textId="77777777" w:rsidTr="00CC5791">
        <w:trPr>
          <w:cnfStyle w:val="000000100000" w:firstRow="0" w:lastRow="0" w:firstColumn="0" w:lastColumn="0" w:oddVBand="0" w:evenVBand="0" w:oddHBand="1" w:evenHBand="0" w:firstRowFirstColumn="0" w:firstRowLastColumn="0" w:lastRowFirstColumn="0" w:lastRowLastColumn="0"/>
        </w:trPr>
        <w:tc>
          <w:tcPr>
            <w:tcW w:w="2785" w:type="dxa"/>
          </w:tcPr>
          <w:p w14:paraId="30675586" w14:textId="6DA0368F" w:rsidR="00543323" w:rsidRPr="00F01935" w:rsidRDefault="00543323" w:rsidP="00543323">
            <w:pPr>
              <w:pStyle w:val="TableText"/>
              <w:jc w:val="center"/>
            </w:pPr>
            <w:r w:rsidRPr="00EC148A">
              <w:fldChar w:fldCharType="begin">
                <w:ffData>
                  <w:name w:val="Check18"/>
                  <w:enabled/>
                  <w:calcOnExit w:val="0"/>
                  <w:checkBox>
                    <w:sizeAuto/>
                    <w:default w:val="0"/>
                  </w:checkBox>
                </w:ffData>
              </w:fldChar>
            </w:r>
            <w:bookmarkStart w:id="24" w:name="Check18"/>
            <w:r w:rsidRPr="00EC148A">
              <w:instrText xml:space="preserve"> FORMCHECKBOX </w:instrText>
            </w:r>
            <w:r w:rsidRPr="00EC148A">
              <w:fldChar w:fldCharType="separate"/>
            </w:r>
            <w:r w:rsidRPr="00EC148A">
              <w:fldChar w:fldCharType="end"/>
            </w:r>
            <w:bookmarkEnd w:id="24"/>
          </w:p>
        </w:tc>
        <w:tc>
          <w:tcPr>
            <w:tcW w:w="7360" w:type="dxa"/>
          </w:tcPr>
          <w:p w14:paraId="2EE136A4" w14:textId="01BF8F26" w:rsidR="00543323" w:rsidRPr="00F01935" w:rsidRDefault="00543323" w:rsidP="00543323">
            <w:pPr>
              <w:pStyle w:val="TableText"/>
            </w:pPr>
            <w:r w:rsidRPr="00EC148A">
              <w:t>Application Narrative and Required Supporting Documentation (this Document)</w:t>
            </w:r>
          </w:p>
        </w:tc>
      </w:tr>
      <w:tr w:rsidR="00543323" w14:paraId="15E4FBBD" w14:textId="77777777" w:rsidTr="00CC5791">
        <w:trPr>
          <w:cnfStyle w:val="000000010000" w:firstRow="0" w:lastRow="0" w:firstColumn="0" w:lastColumn="0" w:oddVBand="0" w:evenVBand="0" w:oddHBand="0" w:evenHBand="1" w:firstRowFirstColumn="0" w:firstRowLastColumn="0" w:lastRowFirstColumn="0" w:lastRowLastColumn="0"/>
        </w:trPr>
        <w:tc>
          <w:tcPr>
            <w:tcW w:w="2785" w:type="dxa"/>
          </w:tcPr>
          <w:p w14:paraId="60BD9A43" w14:textId="50D3A568" w:rsidR="00543323" w:rsidRPr="00F01935" w:rsidRDefault="00543323" w:rsidP="00543323">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34FAD5B3" w14:textId="2803BC3D" w:rsidR="00543323" w:rsidRPr="00F01935" w:rsidRDefault="00543323" w:rsidP="00543323">
            <w:pPr>
              <w:pStyle w:val="TableText"/>
            </w:pPr>
            <w:r w:rsidRPr="00EC148A">
              <w:t>Applicant Signature Page</w:t>
            </w:r>
          </w:p>
        </w:tc>
      </w:tr>
      <w:tr w:rsidR="0029269F" w14:paraId="405D1C0C" w14:textId="77777777" w:rsidTr="00CC5791">
        <w:trPr>
          <w:cnfStyle w:val="000000100000" w:firstRow="0" w:lastRow="0" w:firstColumn="0" w:lastColumn="0" w:oddVBand="0" w:evenVBand="0" w:oddHBand="1" w:evenHBand="0" w:firstRowFirstColumn="0" w:firstRowLastColumn="0" w:lastRowFirstColumn="0" w:lastRowLastColumn="0"/>
        </w:trPr>
        <w:tc>
          <w:tcPr>
            <w:tcW w:w="2785" w:type="dxa"/>
          </w:tcPr>
          <w:p w14:paraId="2080A272" w14:textId="38E63ED6" w:rsidR="0029269F" w:rsidRPr="00EC148A" w:rsidRDefault="0029269F" w:rsidP="00543323">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01E4C4C3" w14:textId="4A017944" w:rsidR="0029269F" w:rsidRPr="00EC148A" w:rsidRDefault="0029269F" w:rsidP="00543323">
            <w:pPr>
              <w:pStyle w:val="TableText"/>
            </w:pPr>
            <w:r>
              <w:rPr>
                <w:b/>
                <w:bCs/>
              </w:rPr>
              <w:t xml:space="preserve">Pre-Award </w:t>
            </w:r>
            <w:r w:rsidRPr="00B665BD">
              <w:t xml:space="preserve">Risk Assessment Form and </w:t>
            </w:r>
            <w:r>
              <w:t>s</w:t>
            </w:r>
            <w:r w:rsidRPr="00B665BD">
              <w:t xml:space="preserve">upporting </w:t>
            </w:r>
            <w:r>
              <w:t>d</w:t>
            </w:r>
            <w:r w:rsidRPr="00B665BD">
              <w:t>ocuments</w:t>
            </w:r>
          </w:p>
        </w:tc>
      </w:tr>
      <w:tr w:rsidR="00543323" w14:paraId="006552EA" w14:textId="77777777" w:rsidTr="00CC5791">
        <w:trPr>
          <w:cnfStyle w:val="000000010000" w:firstRow="0" w:lastRow="0" w:firstColumn="0" w:lastColumn="0" w:oddVBand="0" w:evenVBand="0" w:oddHBand="0" w:evenHBand="1" w:firstRowFirstColumn="0" w:firstRowLastColumn="0" w:lastRowFirstColumn="0" w:lastRowLastColumn="0"/>
        </w:trPr>
        <w:tc>
          <w:tcPr>
            <w:tcW w:w="2785" w:type="dxa"/>
          </w:tcPr>
          <w:p w14:paraId="055A0287" w14:textId="79037EC3" w:rsidR="00543323" w:rsidRPr="00F01935" w:rsidRDefault="00543323" w:rsidP="00543323">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691FB4BB" w14:textId="3B0EA6EE" w:rsidR="00543323" w:rsidRPr="00F01935" w:rsidRDefault="00543323" w:rsidP="00543323">
            <w:pPr>
              <w:pStyle w:val="TableText"/>
            </w:pPr>
            <w:r w:rsidRPr="00EC148A">
              <w:t>Project Cost Assessment Documents</w:t>
            </w:r>
          </w:p>
        </w:tc>
      </w:tr>
      <w:tr w:rsidR="00543323" w14:paraId="44F5516B" w14:textId="77777777" w:rsidTr="00CC5791">
        <w:trPr>
          <w:cnfStyle w:val="000000100000" w:firstRow="0" w:lastRow="0" w:firstColumn="0" w:lastColumn="0" w:oddVBand="0" w:evenVBand="0" w:oddHBand="1" w:evenHBand="0" w:firstRowFirstColumn="0" w:firstRowLastColumn="0" w:lastRowFirstColumn="0" w:lastRowLastColumn="0"/>
        </w:trPr>
        <w:tc>
          <w:tcPr>
            <w:tcW w:w="2785" w:type="dxa"/>
          </w:tcPr>
          <w:p w14:paraId="338395D0" w14:textId="5C0E65AD" w:rsidR="00543323" w:rsidRPr="00F01935" w:rsidRDefault="00543323" w:rsidP="00543323">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5A17250D" w14:textId="3C26C0FE" w:rsidR="00543323" w:rsidRPr="00F01935" w:rsidRDefault="00543323" w:rsidP="00543323">
            <w:pPr>
              <w:pStyle w:val="TableText"/>
            </w:pPr>
            <w:r w:rsidRPr="00EC148A">
              <w:t>Construction or Acquisition Timeline</w:t>
            </w:r>
          </w:p>
        </w:tc>
      </w:tr>
      <w:tr w:rsidR="00735189" w14:paraId="2759D565" w14:textId="77777777" w:rsidTr="00CC5791">
        <w:trPr>
          <w:cnfStyle w:val="000000010000" w:firstRow="0" w:lastRow="0" w:firstColumn="0" w:lastColumn="0" w:oddVBand="0" w:evenVBand="0" w:oddHBand="0" w:evenHBand="1" w:firstRowFirstColumn="0" w:firstRowLastColumn="0" w:lastRowFirstColumn="0" w:lastRowLastColumn="0"/>
        </w:trPr>
        <w:tc>
          <w:tcPr>
            <w:tcW w:w="2785" w:type="dxa"/>
          </w:tcPr>
          <w:p w14:paraId="2EBEF526" w14:textId="0B32DB0B" w:rsidR="00735189" w:rsidRPr="00F01935"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6ECF721E" w14:textId="4B39A65D" w:rsidR="00735189" w:rsidRPr="00F01935" w:rsidRDefault="00735189" w:rsidP="00735189">
            <w:pPr>
              <w:pStyle w:val="TableText"/>
            </w:pPr>
            <w:r w:rsidRPr="00EC148A">
              <w:t xml:space="preserve">Department of Health Inspection Report </w:t>
            </w:r>
          </w:p>
        </w:tc>
      </w:tr>
      <w:tr w:rsidR="00735189" w14:paraId="05590E0E" w14:textId="77777777" w:rsidTr="00CC5791">
        <w:trPr>
          <w:cnfStyle w:val="000000100000" w:firstRow="0" w:lastRow="0" w:firstColumn="0" w:lastColumn="0" w:oddVBand="0" w:evenVBand="0" w:oddHBand="1" w:evenHBand="0" w:firstRowFirstColumn="0" w:firstRowLastColumn="0" w:lastRowFirstColumn="0" w:lastRowLastColumn="0"/>
        </w:trPr>
        <w:tc>
          <w:tcPr>
            <w:tcW w:w="2785" w:type="dxa"/>
          </w:tcPr>
          <w:p w14:paraId="32E3F8C4" w14:textId="66FA4D22" w:rsidR="00735189" w:rsidRPr="00F01935"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6ECB3910" w14:textId="345A37A9" w:rsidR="00735189" w:rsidRPr="00F01935" w:rsidRDefault="00735189" w:rsidP="00735189">
            <w:pPr>
              <w:pStyle w:val="TableText"/>
            </w:pPr>
            <w:r w:rsidRPr="00EC148A">
              <w:t xml:space="preserve">Park Owner License </w:t>
            </w:r>
          </w:p>
        </w:tc>
      </w:tr>
      <w:tr w:rsidR="00735189" w14:paraId="418F5FA2" w14:textId="77777777" w:rsidTr="00CC5791">
        <w:trPr>
          <w:cnfStyle w:val="000000010000" w:firstRow="0" w:lastRow="0" w:firstColumn="0" w:lastColumn="0" w:oddVBand="0" w:evenVBand="0" w:oddHBand="0" w:evenHBand="1" w:firstRowFirstColumn="0" w:firstRowLastColumn="0" w:lastRowFirstColumn="0" w:lastRowLastColumn="0"/>
        </w:trPr>
        <w:tc>
          <w:tcPr>
            <w:tcW w:w="2785" w:type="dxa"/>
          </w:tcPr>
          <w:p w14:paraId="244C8362" w14:textId="6134D5EA" w:rsidR="00735189" w:rsidRPr="00F01935"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26590E89" w14:textId="5B12A734" w:rsidR="00735189" w:rsidRPr="00F01935" w:rsidRDefault="00735189" w:rsidP="00735189">
            <w:pPr>
              <w:pStyle w:val="TableText"/>
            </w:pPr>
            <w:r w:rsidRPr="00EC148A">
              <w:t>Rent Rolls</w:t>
            </w:r>
          </w:p>
        </w:tc>
      </w:tr>
      <w:tr w:rsidR="00735189" w14:paraId="53389E71" w14:textId="77777777" w:rsidTr="00CC5791">
        <w:trPr>
          <w:cnfStyle w:val="000000100000" w:firstRow="0" w:lastRow="0" w:firstColumn="0" w:lastColumn="0" w:oddVBand="0" w:evenVBand="0" w:oddHBand="1" w:evenHBand="0" w:firstRowFirstColumn="0" w:firstRowLastColumn="0" w:lastRowFirstColumn="0" w:lastRowLastColumn="0"/>
        </w:trPr>
        <w:tc>
          <w:tcPr>
            <w:tcW w:w="2785" w:type="dxa"/>
          </w:tcPr>
          <w:p w14:paraId="799C30C2" w14:textId="64FE676D" w:rsidR="00735189" w:rsidRPr="00F01935"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780782FA" w14:textId="44EDD925" w:rsidR="00735189" w:rsidRPr="00F01935" w:rsidRDefault="00735189" w:rsidP="00735189">
            <w:pPr>
              <w:pStyle w:val="TableText"/>
            </w:pPr>
            <w:r w:rsidRPr="00EC148A">
              <w:t>Compiled Results of Tenant Questionnaires (optional)</w:t>
            </w:r>
          </w:p>
        </w:tc>
      </w:tr>
      <w:tr w:rsidR="00735189" w14:paraId="1D3285C2" w14:textId="77777777" w:rsidTr="00CC5791">
        <w:trPr>
          <w:cnfStyle w:val="000000010000" w:firstRow="0" w:lastRow="0" w:firstColumn="0" w:lastColumn="0" w:oddVBand="0" w:evenVBand="0" w:oddHBand="0" w:evenHBand="1" w:firstRowFirstColumn="0" w:firstRowLastColumn="0" w:lastRowFirstColumn="0" w:lastRowLastColumn="0"/>
        </w:trPr>
        <w:tc>
          <w:tcPr>
            <w:tcW w:w="2785" w:type="dxa"/>
          </w:tcPr>
          <w:p w14:paraId="32882B2C" w14:textId="4D4DD015" w:rsidR="00735189" w:rsidRPr="00EC148A"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2CED0DAE" w14:textId="260EADA5" w:rsidR="00735189" w:rsidRPr="00EC148A" w:rsidRDefault="00735189" w:rsidP="00735189">
            <w:pPr>
              <w:pStyle w:val="TableText"/>
            </w:pPr>
            <w:r w:rsidRPr="00EC148A">
              <w:t>Photographs and/or Aerial Map of the Park (optional)</w:t>
            </w:r>
          </w:p>
        </w:tc>
      </w:tr>
      <w:tr w:rsidR="00735189" w14:paraId="467C4622" w14:textId="77777777" w:rsidTr="00CC5791">
        <w:trPr>
          <w:cnfStyle w:val="000000100000" w:firstRow="0" w:lastRow="0" w:firstColumn="0" w:lastColumn="0" w:oddVBand="0" w:evenVBand="0" w:oddHBand="1" w:evenHBand="0" w:firstRowFirstColumn="0" w:firstRowLastColumn="0" w:lastRowFirstColumn="0" w:lastRowLastColumn="0"/>
        </w:trPr>
        <w:tc>
          <w:tcPr>
            <w:tcW w:w="2785" w:type="dxa"/>
          </w:tcPr>
          <w:p w14:paraId="2CE01853" w14:textId="531EE624" w:rsidR="00735189" w:rsidRPr="00F01935"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2C11EB4A" w14:textId="557689A0" w:rsidR="00735189" w:rsidRPr="00F01935" w:rsidRDefault="00735189" w:rsidP="00735189">
            <w:r>
              <w:t>Permits, if applicable</w:t>
            </w:r>
          </w:p>
        </w:tc>
      </w:tr>
      <w:tr w:rsidR="00735189" w14:paraId="3FA39660" w14:textId="77777777" w:rsidTr="00CC5791">
        <w:trPr>
          <w:cnfStyle w:val="000000010000" w:firstRow="0" w:lastRow="0" w:firstColumn="0" w:lastColumn="0" w:oddVBand="0" w:evenVBand="0" w:oddHBand="0" w:evenHBand="1" w:firstRowFirstColumn="0" w:firstRowLastColumn="0" w:lastRowFirstColumn="0" w:lastRowLastColumn="0"/>
        </w:trPr>
        <w:tc>
          <w:tcPr>
            <w:tcW w:w="2785" w:type="dxa"/>
          </w:tcPr>
          <w:p w14:paraId="2C0F39F7" w14:textId="44573F2D" w:rsidR="00735189" w:rsidRPr="00EC148A" w:rsidRDefault="00735189" w:rsidP="00735189">
            <w:pPr>
              <w:pStyle w:val="TableText"/>
              <w:jc w:val="center"/>
            </w:pPr>
            <w:r w:rsidRPr="00DD4420">
              <w:rPr>
                <w:b/>
                <w:bCs/>
              </w:rPr>
              <w:t>Additional Checklist Items if the Project Includes a Park Acquisition</w:t>
            </w:r>
          </w:p>
        </w:tc>
        <w:tc>
          <w:tcPr>
            <w:tcW w:w="7360" w:type="dxa"/>
            <w:shd w:val="clear" w:color="auto" w:fill="auto"/>
          </w:tcPr>
          <w:p w14:paraId="5F2F963D" w14:textId="621F81C7" w:rsidR="00735189" w:rsidRPr="00EC148A" w:rsidRDefault="00735189" w:rsidP="00735189"/>
        </w:tc>
      </w:tr>
      <w:tr w:rsidR="00735189" w14:paraId="5E9A2B40" w14:textId="77777777" w:rsidTr="00CC5791">
        <w:trPr>
          <w:cnfStyle w:val="000000100000" w:firstRow="0" w:lastRow="0" w:firstColumn="0" w:lastColumn="0" w:oddVBand="0" w:evenVBand="0" w:oddHBand="1" w:evenHBand="0" w:firstRowFirstColumn="0" w:firstRowLastColumn="0" w:lastRowFirstColumn="0" w:lastRowLastColumn="0"/>
        </w:trPr>
        <w:tc>
          <w:tcPr>
            <w:tcW w:w="2785" w:type="dxa"/>
          </w:tcPr>
          <w:p w14:paraId="10363843" w14:textId="1D3ACBBD" w:rsidR="00735189" w:rsidRPr="00F01935"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0B192481" w14:textId="3C2EFF62" w:rsidR="00735189" w:rsidRPr="00F01935" w:rsidRDefault="00735189" w:rsidP="00735189">
            <w:pPr>
              <w:pStyle w:val="TableText"/>
            </w:pPr>
            <w:r>
              <w:t xml:space="preserve">Commitment Letter </w:t>
            </w:r>
          </w:p>
        </w:tc>
      </w:tr>
      <w:tr w:rsidR="00735189" w14:paraId="407AF7CD" w14:textId="77777777" w:rsidTr="00CC5791">
        <w:trPr>
          <w:cnfStyle w:val="000000010000" w:firstRow="0" w:lastRow="0" w:firstColumn="0" w:lastColumn="0" w:oddVBand="0" w:evenVBand="0" w:oddHBand="0" w:evenHBand="1" w:firstRowFirstColumn="0" w:firstRowLastColumn="0" w:lastRowFirstColumn="0" w:lastRowLastColumn="0"/>
        </w:trPr>
        <w:tc>
          <w:tcPr>
            <w:tcW w:w="2785" w:type="dxa"/>
          </w:tcPr>
          <w:p w14:paraId="155B19A7" w14:textId="38C06C9A" w:rsidR="00735189" w:rsidRPr="00F01935"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62F3DD3A" w14:textId="0A12D0F9" w:rsidR="00735189" w:rsidRPr="00F01935" w:rsidRDefault="00735189" w:rsidP="00735189">
            <w:pPr>
              <w:pStyle w:val="TableText"/>
            </w:pPr>
            <w:r>
              <w:t>Appraisal</w:t>
            </w:r>
          </w:p>
        </w:tc>
      </w:tr>
      <w:tr w:rsidR="00735189" w14:paraId="6B666FE5" w14:textId="77777777" w:rsidTr="00CC5791">
        <w:trPr>
          <w:cnfStyle w:val="000000100000" w:firstRow="0" w:lastRow="0" w:firstColumn="0" w:lastColumn="0" w:oddVBand="0" w:evenVBand="0" w:oddHBand="1" w:evenHBand="0" w:firstRowFirstColumn="0" w:firstRowLastColumn="0" w:lastRowFirstColumn="0" w:lastRowLastColumn="0"/>
        </w:trPr>
        <w:tc>
          <w:tcPr>
            <w:tcW w:w="2785" w:type="dxa"/>
          </w:tcPr>
          <w:p w14:paraId="4EF67847" w14:textId="02ADF7F7" w:rsidR="00735189" w:rsidRPr="00F01935" w:rsidRDefault="00735189" w:rsidP="00735189">
            <w:pPr>
              <w:pStyle w:val="TableText"/>
              <w:jc w:val="center"/>
            </w:pPr>
            <w:r w:rsidRPr="00EC148A">
              <w:fldChar w:fldCharType="begin">
                <w:ffData>
                  <w:name w:val="Check18"/>
                  <w:enabled/>
                  <w:calcOnExit w:val="0"/>
                  <w:checkBox>
                    <w:sizeAuto/>
                    <w:default w:val="0"/>
                  </w:checkBox>
                </w:ffData>
              </w:fldChar>
            </w:r>
            <w:r w:rsidRPr="00EC148A">
              <w:instrText xml:space="preserve"> FORMCHECKBOX </w:instrText>
            </w:r>
            <w:r w:rsidRPr="00EC148A">
              <w:fldChar w:fldCharType="separate"/>
            </w:r>
            <w:r w:rsidRPr="00EC148A">
              <w:fldChar w:fldCharType="end"/>
            </w:r>
          </w:p>
        </w:tc>
        <w:tc>
          <w:tcPr>
            <w:tcW w:w="7360" w:type="dxa"/>
          </w:tcPr>
          <w:p w14:paraId="607108AB" w14:textId="0A406FD6" w:rsidR="00735189" w:rsidRPr="00F01935" w:rsidRDefault="00735189" w:rsidP="00735189">
            <w:pPr>
              <w:pStyle w:val="TableText"/>
            </w:pPr>
            <w:r>
              <w:t>Purchase Agreement</w:t>
            </w:r>
          </w:p>
        </w:tc>
      </w:tr>
    </w:tbl>
    <w:p w14:paraId="06374C73" w14:textId="77777777" w:rsidR="00543323" w:rsidRPr="00E65244" w:rsidRDefault="00543323" w:rsidP="00543323">
      <w:pPr>
        <w:pStyle w:val="Heading3"/>
      </w:pPr>
      <w:r w:rsidRPr="00E65244">
        <w:t>Application Narrative</w:t>
      </w:r>
    </w:p>
    <w:p w14:paraId="127C95F9" w14:textId="1E6617C1" w:rsidR="00543323" w:rsidRPr="00E65244" w:rsidRDefault="00543323" w:rsidP="00543323">
      <w:r w:rsidRPr="00E65244">
        <w:t xml:space="preserve">The RFP application and narrative questions must be submitted, along with any required supporting documentation. This form, the Applicant Signature Page and Entity Informed Consent Form can be found on </w:t>
      </w:r>
      <w:hyperlink r:id="rId19" w:history="1">
        <w:r w:rsidR="00546EEE">
          <w:rPr>
            <w:rStyle w:val="Hyperlink"/>
          </w:rPr>
          <w:t>Minnesota Housing's website</w:t>
        </w:r>
      </w:hyperlink>
      <w:r w:rsidRPr="00E65244">
        <w:t>.</w:t>
      </w:r>
    </w:p>
    <w:p w14:paraId="50921BCA" w14:textId="77777777" w:rsidR="00543323" w:rsidRPr="00E65244" w:rsidRDefault="00543323" w:rsidP="00543323">
      <w:pPr>
        <w:pStyle w:val="Heading3"/>
      </w:pPr>
      <w:r w:rsidRPr="00E65244">
        <w:t>Project Cost Assessment Documents</w:t>
      </w:r>
    </w:p>
    <w:p w14:paraId="3FF3700D" w14:textId="25612357" w:rsidR="00543323" w:rsidRPr="00E65244" w:rsidRDefault="00543323" w:rsidP="00543323">
      <w:r w:rsidRPr="00E65244">
        <w:t>Bid and project assessment documents for the proposed scope of work must be submitted to Minnesota Housing. If multiple bids are conducted and the lowest bid was not selected, applicants must provide an explanation in the application and narrative. The selected bid should be clearly identified. If only one bid or assessment was completed, provide an explanation as to why multiple bids were not obtained. If the project has not gone out to bid at the time of application, provide</w:t>
      </w:r>
      <w:r>
        <w:t xml:space="preserve"> </w:t>
      </w:r>
      <w:r w:rsidRPr="00E65244">
        <w:lastRenderedPageBreak/>
        <w:t>documents that support a reasonable cost evaluation for the project. Cost estimates and assessments should be completed by an assessor with the legal, educational and/or industry authority to complete a reasonable assessment.</w:t>
      </w:r>
    </w:p>
    <w:p w14:paraId="791E8999" w14:textId="77777777" w:rsidR="00543323" w:rsidRPr="00E65244" w:rsidRDefault="00543323" w:rsidP="00543323">
      <w:pPr>
        <w:pStyle w:val="Heading3"/>
      </w:pPr>
      <w:r w:rsidRPr="00E65244">
        <w:t>Construction or Acquisition Timeline</w:t>
      </w:r>
    </w:p>
    <w:p w14:paraId="23919B7C" w14:textId="0817E3A3" w:rsidR="00543323" w:rsidRPr="00E65244" w:rsidRDefault="00543323" w:rsidP="00543323">
      <w:r w:rsidRPr="00E65244">
        <w:t>Submit a project timeline or chart for the proposed work or acquisition. Include a timeline from the contractor if bids have been selected.</w:t>
      </w:r>
    </w:p>
    <w:p w14:paraId="2406A2EA" w14:textId="77777777" w:rsidR="00543323" w:rsidRPr="00E65244" w:rsidRDefault="00543323" w:rsidP="00543323">
      <w:pPr>
        <w:pStyle w:val="Heading3"/>
      </w:pPr>
      <w:r w:rsidRPr="00E65244">
        <w:t>Credit Review Documents</w:t>
      </w:r>
    </w:p>
    <w:p w14:paraId="2DA4ADB2" w14:textId="3D2E4F56" w:rsidR="00543323" w:rsidRPr="00E65244" w:rsidRDefault="00543323" w:rsidP="00543323">
      <w:r w:rsidRPr="00E65244">
        <w:t>Applicants must submit the following documents depending on the ownership structure of the park.</w:t>
      </w:r>
      <w:r w:rsidR="00491925">
        <w:t xml:space="preserve"> Forms are available on the </w:t>
      </w:r>
      <w:hyperlink r:id="rId20" w:history="1">
        <w:r w:rsidR="00491925" w:rsidRPr="00491925">
          <w:rPr>
            <w:rStyle w:val="Hyperlink"/>
          </w:rPr>
          <w:t>Minnesota Housing website</w:t>
        </w:r>
      </w:hyperlink>
      <w:r w:rsidR="00491925">
        <w:t>.</w:t>
      </w:r>
    </w:p>
    <w:p w14:paraId="21A85278" w14:textId="28EC7199" w:rsidR="00543323" w:rsidRPr="00E65244" w:rsidRDefault="00543323" w:rsidP="00543323">
      <w:pPr>
        <w:pStyle w:val="ListParagraph"/>
      </w:pPr>
      <w:r w:rsidRPr="00E65244">
        <w:t>For</w:t>
      </w:r>
      <w:r w:rsidR="00D0376D">
        <w:t xml:space="preserve"> </w:t>
      </w:r>
      <w:r w:rsidRPr="00E65244">
        <w:t>profit: Complete the RFP Organization and Capacity Review</w:t>
      </w:r>
      <w:r w:rsidR="00D0376D">
        <w:t xml:space="preserve"> -</w:t>
      </w:r>
      <w:r w:rsidRPr="00E65244">
        <w:t xml:space="preserve"> For Profit Organization form and include required documents.</w:t>
      </w:r>
    </w:p>
    <w:p w14:paraId="51708009" w14:textId="11CEC91C" w:rsidR="00543323" w:rsidRPr="00E65244" w:rsidRDefault="00543323" w:rsidP="00543323">
      <w:pPr>
        <w:pStyle w:val="ListParagraph"/>
      </w:pPr>
      <w:r w:rsidRPr="00E65244">
        <w:t>Nonprofit: Complete the RFP Organization and Capacity Review</w:t>
      </w:r>
      <w:r w:rsidR="00D0376D">
        <w:t xml:space="preserve"> -</w:t>
      </w:r>
      <w:r w:rsidRPr="00E65244">
        <w:t xml:space="preserve"> NonProfit Organizations form and include required documents.</w:t>
      </w:r>
    </w:p>
    <w:p w14:paraId="0E885DD7" w14:textId="5791DA12" w:rsidR="00543323" w:rsidRPr="00E65244" w:rsidRDefault="00543323" w:rsidP="00543323">
      <w:pPr>
        <w:pStyle w:val="ListParagraph"/>
      </w:pPr>
      <w:r w:rsidRPr="00E65244">
        <w:t xml:space="preserve">Government – Not applicable </w:t>
      </w:r>
    </w:p>
    <w:p w14:paraId="2084CBD0" w14:textId="77777777" w:rsidR="00543323" w:rsidRPr="00E65244" w:rsidRDefault="00543323" w:rsidP="00543323">
      <w:r w:rsidRPr="00543323">
        <w:rPr>
          <w:b/>
          <w:bCs/>
        </w:rPr>
        <w:t>NOTE</w:t>
      </w:r>
      <w:r w:rsidRPr="00E65244">
        <w:t xml:space="preserve">: Entities applying as an intermediary on behalf of a park must also submit the appropriate documents listed above for the current ownership entity. In addition, if the proposed project </w:t>
      </w:r>
      <w:proofErr w:type="gramStart"/>
      <w:r w:rsidRPr="00E65244">
        <w:t>will be</w:t>
      </w:r>
      <w:proofErr w:type="gramEnd"/>
      <w:r w:rsidRPr="00E65244">
        <w:t xml:space="preserve"> a part of an acquisition, applicants must submit credit review documents for the post-acquisition ownership entity type outlined above</w:t>
      </w:r>
      <w:r w:rsidRPr="00E65244" w:rsidDel="004647BE">
        <w:t xml:space="preserve"> </w:t>
      </w:r>
      <w:r w:rsidRPr="00E65244">
        <w:t>for:</w:t>
      </w:r>
    </w:p>
    <w:p w14:paraId="218BA1B6" w14:textId="77777777" w:rsidR="00543323" w:rsidRPr="00E65244" w:rsidRDefault="00543323" w:rsidP="00543323">
      <w:pPr>
        <w:pStyle w:val="Heading3"/>
      </w:pPr>
      <w:r w:rsidRPr="00E65244">
        <w:t>Department of Health Inspection Report</w:t>
      </w:r>
    </w:p>
    <w:p w14:paraId="04C790F9" w14:textId="56404183" w:rsidR="00543323" w:rsidRPr="00E65244" w:rsidRDefault="00543323" w:rsidP="00543323">
      <w:r w:rsidRPr="00E65244">
        <w:t>Submit the most current inspection report from the Minnesota Department of Health or local delegated authority.</w:t>
      </w:r>
    </w:p>
    <w:p w14:paraId="7711495D" w14:textId="7A1E2B15" w:rsidR="00543323" w:rsidRPr="00E65244" w:rsidRDefault="00543323" w:rsidP="00543323">
      <w:pPr>
        <w:pStyle w:val="Heading3"/>
      </w:pPr>
      <w:r w:rsidRPr="00E65244">
        <w:t>Park Owner License</w:t>
      </w:r>
    </w:p>
    <w:p w14:paraId="6D387BBB" w14:textId="7267C56E" w:rsidR="00543323" w:rsidRPr="00E65244" w:rsidRDefault="00543323" w:rsidP="00543323">
      <w:r w:rsidRPr="00E65244">
        <w:t>Submit a copy of the valid park license.</w:t>
      </w:r>
    </w:p>
    <w:p w14:paraId="2AEF9405" w14:textId="120DF018" w:rsidR="00543323" w:rsidRPr="00E65244" w:rsidRDefault="00543323" w:rsidP="00543323">
      <w:pPr>
        <w:pStyle w:val="Heading3"/>
      </w:pPr>
      <w:r w:rsidRPr="00E65244">
        <w:t>Rent Rolls</w:t>
      </w:r>
    </w:p>
    <w:p w14:paraId="440E4AA0" w14:textId="3BC0882F" w:rsidR="00543323" w:rsidRPr="00E65244" w:rsidRDefault="00543323" w:rsidP="00543323">
      <w:r w:rsidRPr="00E65244">
        <w:t>Submit the past three months of lot rent rolls.</w:t>
      </w:r>
    </w:p>
    <w:p w14:paraId="7351A88D" w14:textId="77777777" w:rsidR="00543323" w:rsidRPr="00E65244" w:rsidRDefault="00543323" w:rsidP="00543323">
      <w:pPr>
        <w:pStyle w:val="Heading3"/>
      </w:pPr>
      <w:r w:rsidRPr="00E65244">
        <w:lastRenderedPageBreak/>
        <w:t>Photographs (Optional)</w:t>
      </w:r>
    </w:p>
    <w:p w14:paraId="1EBC0D8E" w14:textId="64354724" w:rsidR="00543323" w:rsidRPr="00E65244" w:rsidRDefault="00543323" w:rsidP="00543323">
      <w:r w:rsidRPr="00E65244">
        <w:t>Provide clear photographs of the park, as well as any photographs of the infrastructure and improvements that will be addressed, when applicable, or an aerial drawing of the park to help explain the project.</w:t>
      </w:r>
    </w:p>
    <w:p w14:paraId="2F60BC74" w14:textId="77777777" w:rsidR="00543323" w:rsidRPr="00E65244" w:rsidRDefault="00543323" w:rsidP="00543323">
      <w:pPr>
        <w:pStyle w:val="Heading3"/>
      </w:pPr>
      <w:r w:rsidRPr="00E65244">
        <w:t>Tenant Questionnaire (Optional)</w:t>
      </w:r>
    </w:p>
    <w:p w14:paraId="2D2A8D00" w14:textId="6AF728A3" w:rsidR="00543323" w:rsidRPr="00E65244" w:rsidRDefault="00543323" w:rsidP="00543323">
      <w:r w:rsidRPr="00E65244">
        <w:t>Submit a summary of the data collected from the Tenant Questionnaire for demographic purposes.</w:t>
      </w:r>
    </w:p>
    <w:p w14:paraId="2A89BC31" w14:textId="77777777" w:rsidR="00543323" w:rsidRPr="00E65244" w:rsidRDefault="00543323" w:rsidP="00543323">
      <w:pPr>
        <w:pStyle w:val="Heading2"/>
      </w:pPr>
      <w:r w:rsidRPr="00E65244">
        <w:t>Additional Items for Acquisition</w:t>
      </w:r>
    </w:p>
    <w:p w14:paraId="010563B8" w14:textId="77777777" w:rsidR="00543323" w:rsidRPr="00E65244" w:rsidRDefault="00543323" w:rsidP="00543323">
      <w:pPr>
        <w:pStyle w:val="Heading3"/>
      </w:pPr>
      <w:r w:rsidRPr="00E65244">
        <w:t>Commitment Letter</w:t>
      </w:r>
    </w:p>
    <w:p w14:paraId="46CF3AFF" w14:textId="77777777" w:rsidR="00543323" w:rsidRPr="00E65244" w:rsidRDefault="00543323" w:rsidP="00543323">
      <w:r w:rsidRPr="00E65244">
        <w:t>Submit a letter from the first mortgage lender that states the mortgage amount, terms and anticipated closing date.</w:t>
      </w:r>
    </w:p>
    <w:p w14:paraId="6E78751C" w14:textId="77777777" w:rsidR="00543323" w:rsidRPr="00E65244" w:rsidRDefault="00543323" w:rsidP="00543323">
      <w:pPr>
        <w:pStyle w:val="Heading3"/>
      </w:pPr>
      <w:r w:rsidRPr="00E65244">
        <w:t>Purchase Contract</w:t>
      </w:r>
    </w:p>
    <w:p w14:paraId="1E319422" w14:textId="77777777" w:rsidR="00543323" w:rsidRPr="00E65244" w:rsidRDefault="00543323" w:rsidP="00543323">
      <w:r w:rsidRPr="00E65244">
        <w:t>Submit a copy of the executed purchase contract for the park.</w:t>
      </w:r>
    </w:p>
    <w:p w14:paraId="503B8695" w14:textId="77777777" w:rsidR="00543323" w:rsidRPr="00E65244" w:rsidRDefault="00543323" w:rsidP="00543323">
      <w:pPr>
        <w:pStyle w:val="Heading3"/>
      </w:pPr>
      <w:r w:rsidRPr="00E65244">
        <w:t>Appraisal</w:t>
      </w:r>
    </w:p>
    <w:p w14:paraId="43F2F84D" w14:textId="61265A43" w:rsidR="004F1DD8" w:rsidRDefault="00543323" w:rsidP="00543323">
      <w:r w:rsidRPr="00E65244">
        <w:t>Provide an appraisal of the manufactured home park, conducted by a licensed appraiser, that supports the purchase cost of the acquisition.</w:t>
      </w:r>
    </w:p>
    <w:sectPr w:rsidR="004F1DD8" w:rsidSect="001B5073">
      <w:footerReference w:type="default" r:id="rId21"/>
      <w:footerReference w:type="first" r:id="rId22"/>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6AFD" w14:textId="77777777" w:rsidR="00422E1A" w:rsidRDefault="00422E1A" w:rsidP="003432CA">
      <w:r>
        <w:separator/>
      </w:r>
    </w:p>
    <w:p w14:paraId="57D27481" w14:textId="77777777" w:rsidR="00422E1A" w:rsidRDefault="00422E1A"/>
    <w:p w14:paraId="3FCC57CC" w14:textId="77777777" w:rsidR="00422E1A" w:rsidRDefault="00422E1A"/>
  </w:endnote>
  <w:endnote w:type="continuationSeparator" w:id="0">
    <w:p w14:paraId="495080C4" w14:textId="77777777" w:rsidR="00422E1A" w:rsidRDefault="00422E1A" w:rsidP="003432CA">
      <w:r>
        <w:continuationSeparator/>
      </w:r>
    </w:p>
    <w:p w14:paraId="3068C6E8" w14:textId="77777777" w:rsidR="00422E1A" w:rsidRDefault="00422E1A"/>
    <w:p w14:paraId="3EA374BE" w14:textId="77777777" w:rsidR="00422E1A" w:rsidRDefault="00422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3D92" w14:textId="77777777" w:rsidR="001E58C1" w:rsidRDefault="001E58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23C9" w14:textId="399BA252" w:rsidR="0077170F" w:rsidRDefault="0077170F">
    <w:pPr>
      <w:pStyle w:val="Footer"/>
    </w:pPr>
    <w:fldSimple w:instr=" FILENAME   \* MERGEFORMAT ">
      <w:r w:rsidR="001E58C1">
        <w:rPr>
          <w:noProof/>
        </w:rPr>
        <w:t>MHCRP_RFP_Application</w:t>
      </w:r>
    </w:fldSimple>
    <w:r>
      <w:ptab w:relativeTo="margin" w:alignment="center" w:leader="none"/>
    </w:r>
    <w:r>
      <w:ptab w:relativeTo="margin" w:alignment="right" w:leader="none"/>
    </w:r>
    <w:r>
      <w:t>08/13/2026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6CA1" w14:textId="77777777" w:rsidR="001E58C1" w:rsidRDefault="001E58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BC53" w14:textId="21F391E6" w:rsidR="004C5027" w:rsidRDefault="0077170F" w:rsidP="00006359">
    <w:pPr>
      <w:pStyle w:val="Footer"/>
    </w:pPr>
    <w:fldSimple w:instr=" FILENAME \* MERGEFORMAT ">
      <w:r>
        <w:rPr>
          <w:noProof/>
        </w:rPr>
        <w:t>MHCRP_RFP_Instructions</w:t>
      </w:r>
    </w:fldSimple>
    <w:r w:rsidR="00D50D28" w:rsidRPr="00AF5107">
      <w:tab/>
    </w:r>
    <w:r>
      <w:t>8</w:t>
    </w:r>
    <w:r w:rsidR="00022FAC">
      <w:t>/</w:t>
    </w:r>
    <w:r w:rsidR="00735189">
      <w:t>1</w:t>
    </w:r>
    <w:r>
      <w:t>3</w:t>
    </w:r>
    <w:r w:rsidR="00022FAC">
      <w:t>/2026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7B13"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042852C2" w14:textId="77777777" w:rsidR="004C5027" w:rsidRDefault="004C5027"/>
  <w:p w14:paraId="19FBA190"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91F4" w14:textId="77777777" w:rsidR="00422E1A" w:rsidRDefault="00422E1A">
      <w:r>
        <w:separator/>
      </w:r>
    </w:p>
  </w:footnote>
  <w:footnote w:type="continuationSeparator" w:id="0">
    <w:p w14:paraId="37B92E7F" w14:textId="77777777" w:rsidR="00422E1A" w:rsidRDefault="00422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6CE2" w14:textId="77777777" w:rsidR="001E58C1" w:rsidRDefault="001E58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3C6F" w14:textId="77777777" w:rsidR="001E58C1" w:rsidRDefault="001E58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3BB0" w14:textId="77777777" w:rsidR="001E58C1" w:rsidRDefault="001E5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13194749"/>
    <w:multiLevelType w:val="hybridMultilevel"/>
    <w:tmpl w:val="78DE795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017807">
    <w:abstractNumId w:val="0"/>
  </w:num>
  <w:num w:numId="2" w16cid:durableId="2088845820">
    <w:abstractNumId w:val="2"/>
  </w:num>
  <w:num w:numId="3" w16cid:durableId="19485101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fQB/q966L9RdBgSlKDQzsJ4s3u+iBw/3ugMRzj8TqsW8N0QQjs8CRFOgTl9FLK5HPbj5Q+ikCkoyMyBMDEIDQ==" w:salt="6L/1fmshNm3h5olLXMJshg=="/>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0F"/>
    <w:rsid w:val="00002DEC"/>
    <w:rsid w:val="00006359"/>
    <w:rsid w:val="000065AC"/>
    <w:rsid w:val="00006A0A"/>
    <w:rsid w:val="00022FAC"/>
    <w:rsid w:val="00037E5C"/>
    <w:rsid w:val="00042C06"/>
    <w:rsid w:val="0004311B"/>
    <w:rsid w:val="000604A4"/>
    <w:rsid w:val="00061F7B"/>
    <w:rsid w:val="00064B90"/>
    <w:rsid w:val="00071765"/>
    <w:rsid w:val="0007374A"/>
    <w:rsid w:val="00080404"/>
    <w:rsid w:val="00084742"/>
    <w:rsid w:val="00084FF4"/>
    <w:rsid w:val="00095F66"/>
    <w:rsid w:val="000A6F5E"/>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364E9"/>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58C1"/>
    <w:rsid w:val="001E5ECF"/>
    <w:rsid w:val="001F5F1F"/>
    <w:rsid w:val="002005B8"/>
    <w:rsid w:val="00210261"/>
    <w:rsid w:val="0021036E"/>
    <w:rsid w:val="00211CA3"/>
    <w:rsid w:val="00222A49"/>
    <w:rsid w:val="0022552E"/>
    <w:rsid w:val="00226BD8"/>
    <w:rsid w:val="002345FA"/>
    <w:rsid w:val="00241FE9"/>
    <w:rsid w:val="00243CB2"/>
    <w:rsid w:val="00261247"/>
    <w:rsid w:val="002624DC"/>
    <w:rsid w:val="00264652"/>
    <w:rsid w:val="00272E52"/>
    <w:rsid w:val="0027708D"/>
    <w:rsid w:val="00282084"/>
    <w:rsid w:val="00290ED7"/>
    <w:rsid w:val="00291052"/>
    <w:rsid w:val="0029269F"/>
    <w:rsid w:val="002B42F9"/>
    <w:rsid w:val="002B5E79"/>
    <w:rsid w:val="002C0859"/>
    <w:rsid w:val="002D7CF1"/>
    <w:rsid w:val="002E4C50"/>
    <w:rsid w:val="002F1947"/>
    <w:rsid w:val="00306D94"/>
    <w:rsid w:val="003125DF"/>
    <w:rsid w:val="003252EA"/>
    <w:rsid w:val="00335736"/>
    <w:rsid w:val="003432CA"/>
    <w:rsid w:val="003563D2"/>
    <w:rsid w:val="00376FA5"/>
    <w:rsid w:val="00385911"/>
    <w:rsid w:val="003963B0"/>
    <w:rsid w:val="003A1479"/>
    <w:rsid w:val="003A1813"/>
    <w:rsid w:val="003A6CF0"/>
    <w:rsid w:val="003B3ADC"/>
    <w:rsid w:val="003B7D82"/>
    <w:rsid w:val="003C4644"/>
    <w:rsid w:val="003C5BE3"/>
    <w:rsid w:val="003F3DD3"/>
    <w:rsid w:val="003F78A4"/>
    <w:rsid w:val="00413A7C"/>
    <w:rsid w:val="004141DD"/>
    <w:rsid w:val="00422E1A"/>
    <w:rsid w:val="0044601C"/>
    <w:rsid w:val="00461804"/>
    <w:rsid w:val="00466810"/>
    <w:rsid w:val="00474627"/>
    <w:rsid w:val="004816B5"/>
    <w:rsid w:val="00483DD2"/>
    <w:rsid w:val="00491925"/>
    <w:rsid w:val="00494E6F"/>
    <w:rsid w:val="004A1B4D"/>
    <w:rsid w:val="004A34C0"/>
    <w:rsid w:val="004A485C"/>
    <w:rsid w:val="004A58DD"/>
    <w:rsid w:val="004A6119"/>
    <w:rsid w:val="004B47DC"/>
    <w:rsid w:val="004B6D01"/>
    <w:rsid w:val="004C0413"/>
    <w:rsid w:val="004C5027"/>
    <w:rsid w:val="004E75B3"/>
    <w:rsid w:val="004F04BA"/>
    <w:rsid w:val="004F0EFF"/>
    <w:rsid w:val="004F1DD8"/>
    <w:rsid w:val="004F6B75"/>
    <w:rsid w:val="0050093F"/>
    <w:rsid w:val="00513049"/>
    <w:rsid w:val="00514788"/>
    <w:rsid w:val="00527C1E"/>
    <w:rsid w:val="00542176"/>
    <w:rsid w:val="00543323"/>
    <w:rsid w:val="0054371B"/>
    <w:rsid w:val="00545944"/>
    <w:rsid w:val="00546EEE"/>
    <w:rsid w:val="0056615E"/>
    <w:rsid w:val="005666F2"/>
    <w:rsid w:val="00572D84"/>
    <w:rsid w:val="005955D2"/>
    <w:rsid w:val="005B0847"/>
    <w:rsid w:val="005B2DDF"/>
    <w:rsid w:val="005B4AE7"/>
    <w:rsid w:val="005B53B0"/>
    <w:rsid w:val="005D128A"/>
    <w:rsid w:val="005D4207"/>
    <w:rsid w:val="005D454C"/>
    <w:rsid w:val="005D45B3"/>
    <w:rsid w:val="005D5FB8"/>
    <w:rsid w:val="005F6005"/>
    <w:rsid w:val="006059EE"/>
    <w:rsid w:val="006064AB"/>
    <w:rsid w:val="006163BC"/>
    <w:rsid w:val="00617767"/>
    <w:rsid w:val="00622BB5"/>
    <w:rsid w:val="00623D2D"/>
    <w:rsid w:val="00625EF1"/>
    <w:rsid w:val="006526E4"/>
    <w:rsid w:val="00653339"/>
    <w:rsid w:val="00655345"/>
    <w:rsid w:val="0066129F"/>
    <w:rsid w:val="00661778"/>
    <w:rsid w:val="00672536"/>
    <w:rsid w:val="00672A42"/>
    <w:rsid w:val="00675FD9"/>
    <w:rsid w:val="00681EDC"/>
    <w:rsid w:val="0068649F"/>
    <w:rsid w:val="00687189"/>
    <w:rsid w:val="006965C0"/>
    <w:rsid w:val="006977A9"/>
    <w:rsid w:val="00697CCC"/>
    <w:rsid w:val="006B13B7"/>
    <w:rsid w:val="006B2942"/>
    <w:rsid w:val="006B2E92"/>
    <w:rsid w:val="006B3994"/>
    <w:rsid w:val="006C0E45"/>
    <w:rsid w:val="006D36DA"/>
    <w:rsid w:val="006D4829"/>
    <w:rsid w:val="006D48DE"/>
    <w:rsid w:val="006D7356"/>
    <w:rsid w:val="006E5A51"/>
    <w:rsid w:val="006F3B38"/>
    <w:rsid w:val="007001A1"/>
    <w:rsid w:val="007137A4"/>
    <w:rsid w:val="00735189"/>
    <w:rsid w:val="00741B8B"/>
    <w:rsid w:val="0074778B"/>
    <w:rsid w:val="0077170F"/>
    <w:rsid w:val="0077225E"/>
    <w:rsid w:val="00780E94"/>
    <w:rsid w:val="00793F48"/>
    <w:rsid w:val="007A45E4"/>
    <w:rsid w:val="007A575C"/>
    <w:rsid w:val="007B35B2"/>
    <w:rsid w:val="007B4354"/>
    <w:rsid w:val="007C1642"/>
    <w:rsid w:val="007D1FFF"/>
    <w:rsid w:val="007D42A0"/>
    <w:rsid w:val="007E685C"/>
    <w:rsid w:val="007F461B"/>
    <w:rsid w:val="007F6108"/>
    <w:rsid w:val="007F7097"/>
    <w:rsid w:val="00802FC1"/>
    <w:rsid w:val="00805DA0"/>
    <w:rsid w:val="008067A6"/>
    <w:rsid w:val="00807B1A"/>
    <w:rsid w:val="0081004F"/>
    <w:rsid w:val="008251B3"/>
    <w:rsid w:val="008431B2"/>
    <w:rsid w:val="00844F1D"/>
    <w:rsid w:val="0084749F"/>
    <w:rsid w:val="00852202"/>
    <w:rsid w:val="00864202"/>
    <w:rsid w:val="00874573"/>
    <w:rsid w:val="008803E0"/>
    <w:rsid w:val="008A4AB1"/>
    <w:rsid w:val="008B5443"/>
    <w:rsid w:val="008C427F"/>
    <w:rsid w:val="008C7EEB"/>
    <w:rsid w:val="008D0DEF"/>
    <w:rsid w:val="008D2256"/>
    <w:rsid w:val="008D5E3D"/>
    <w:rsid w:val="008E04CA"/>
    <w:rsid w:val="008F5369"/>
    <w:rsid w:val="00907186"/>
    <w:rsid w:val="0090737A"/>
    <w:rsid w:val="00912F27"/>
    <w:rsid w:val="00914F5A"/>
    <w:rsid w:val="009254B9"/>
    <w:rsid w:val="00927274"/>
    <w:rsid w:val="00941D7D"/>
    <w:rsid w:val="0096108C"/>
    <w:rsid w:val="00961A87"/>
    <w:rsid w:val="00963BA0"/>
    <w:rsid w:val="00967764"/>
    <w:rsid w:val="009810EE"/>
    <w:rsid w:val="00984CC9"/>
    <w:rsid w:val="0099233F"/>
    <w:rsid w:val="009A06BF"/>
    <w:rsid w:val="009B3BAB"/>
    <w:rsid w:val="009B54A0"/>
    <w:rsid w:val="009C6405"/>
    <w:rsid w:val="009F3984"/>
    <w:rsid w:val="009F478E"/>
    <w:rsid w:val="009F66B6"/>
    <w:rsid w:val="00A00442"/>
    <w:rsid w:val="00A16AA0"/>
    <w:rsid w:val="00A30799"/>
    <w:rsid w:val="00A452C6"/>
    <w:rsid w:val="00A57FE8"/>
    <w:rsid w:val="00A64ECE"/>
    <w:rsid w:val="00A66185"/>
    <w:rsid w:val="00A71CAD"/>
    <w:rsid w:val="00A731A2"/>
    <w:rsid w:val="00A827C1"/>
    <w:rsid w:val="00A93F40"/>
    <w:rsid w:val="00A96F93"/>
    <w:rsid w:val="00AB39FC"/>
    <w:rsid w:val="00AB593C"/>
    <w:rsid w:val="00AD4522"/>
    <w:rsid w:val="00AE5772"/>
    <w:rsid w:val="00AF22AD"/>
    <w:rsid w:val="00AF5107"/>
    <w:rsid w:val="00B06264"/>
    <w:rsid w:val="00B07C8F"/>
    <w:rsid w:val="00B23B2A"/>
    <w:rsid w:val="00B269CC"/>
    <w:rsid w:val="00B275D4"/>
    <w:rsid w:val="00B33562"/>
    <w:rsid w:val="00B35FF2"/>
    <w:rsid w:val="00B554B1"/>
    <w:rsid w:val="00B55C6B"/>
    <w:rsid w:val="00B61E1A"/>
    <w:rsid w:val="00B665BD"/>
    <w:rsid w:val="00B75051"/>
    <w:rsid w:val="00B859DE"/>
    <w:rsid w:val="00B93234"/>
    <w:rsid w:val="00BB5B1D"/>
    <w:rsid w:val="00BD0E59"/>
    <w:rsid w:val="00BD1DC1"/>
    <w:rsid w:val="00BD6E71"/>
    <w:rsid w:val="00BF794B"/>
    <w:rsid w:val="00C0412D"/>
    <w:rsid w:val="00C12D2F"/>
    <w:rsid w:val="00C23C46"/>
    <w:rsid w:val="00C277A8"/>
    <w:rsid w:val="00C30062"/>
    <w:rsid w:val="00C309AE"/>
    <w:rsid w:val="00C365CE"/>
    <w:rsid w:val="00C417EB"/>
    <w:rsid w:val="00C528AE"/>
    <w:rsid w:val="00C62C7C"/>
    <w:rsid w:val="00C82AED"/>
    <w:rsid w:val="00C87504"/>
    <w:rsid w:val="00CC5791"/>
    <w:rsid w:val="00CE40B4"/>
    <w:rsid w:val="00CE45B0"/>
    <w:rsid w:val="00CE5E21"/>
    <w:rsid w:val="00CF143A"/>
    <w:rsid w:val="00D0014D"/>
    <w:rsid w:val="00D0376D"/>
    <w:rsid w:val="00D22819"/>
    <w:rsid w:val="00D42632"/>
    <w:rsid w:val="00D50427"/>
    <w:rsid w:val="00D50D28"/>
    <w:rsid w:val="00D511F0"/>
    <w:rsid w:val="00D54EE5"/>
    <w:rsid w:val="00D63F82"/>
    <w:rsid w:val="00D640FC"/>
    <w:rsid w:val="00D70F7D"/>
    <w:rsid w:val="00D74FE0"/>
    <w:rsid w:val="00D91CA0"/>
    <w:rsid w:val="00D92929"/>
    <w:rsid w:val="00D93C2E"/>
    <w:rsid w:val="00D970A5"/>
    <w:rsid w:val="00DA641C"/>
    <w:rsid w:val="00DB4967"/>
    <w:rsid w:val="00DB5717"/>
    <w:rsid w:val="00DD2D53"/>
    <w:rsid w:val="00DD4420"/>
    <w:rsid w:val="00DE2C0F"/>
    <w:rsid w:val="00DE50CB"/>
    <w:rsid w:val="00E061A0"/>
    <w:rsid w:val="00E120FB"/>
    <w:rsid w:val="00E206AE"/>
    <w:rsid w:val="00E23263"/>
    <w:rsid w:val="00E23397"/>
    <w:rsid w:val="00E32CD7"/>
    <w:rsid w:val="00E44EE1"/>
    <w:rsid w:val="00E46B7E"/>
    <w:rsid w:val="00E5241D"/>
    <w:rsid w:val="00E5680C"/>
    <w:rsid w:val="00E61A16"/>
    <w:rsid w:val="00E724F4"/>
    <w:rsid w:val="00E7537E"/>
    <w:rsid w:val="00E76267"/>
    <w:rsid w:val="00E91DCD"/>
    <w:rsid w:val="00E96B64"/>
    <w:rsid w:val="00EA31B9"/>
    <w:rsid w:val="00EA535B"/>
    <w:rsid w:val="00EC13C2"/>
    <w:rsid w:val="00EC56D6"/>
    <w:rsid w:val="00EC579D"/>
    <w:rsid w:val="00ED5BDC"/>
    <w:rsid w:val="00ED7DAC"/>
    <w:rsid w:val="00F01935"/>
    <w:rsid w:val="00F067A6"/>
    <w:rsid w:val="00F15DB0"/>
    <w:rsid w:val="00F20B25"/>
    <w:rsid w:val="00F3128A"/>
    <w:rsid w:val="00F334CD"/>
    <w:rsid w:val="00F53D72"/>
    <w:rsid w:val="00F57BBE"/>
    <w:rsid w:val="00F61BA2"/>
    <w:rsid w:val="00F654C3"/>
    <w:rsid w:val="00F70C03"/>
    <w:rsid w:val="00F9084A"/>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307B30"/>
  <w15:docId w15:val="{5E4E4E6F-1F7D-4A57-8E7F-5960F083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935"/>
    <w:pPr>
      <w:spacing w:before="100" w:after="100"/>
    </w:pPr>
    <w:rPr>
      <w:sz w:val="24"/>
    </w:r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Cs w:val="24"/>
      <w:lang w:bidi="ar-SA"/>
    </w:rPr>
  </w:style>
  <w:style w:type="paragraph" w:styleId="ListParagraph">
    <w:name w:val="List Paragraph"/>
    <w:basedOn w:val="Normal"/>
    <w:link w:val="ListParagraphChar"/>
    <w:qFormat/>
    <w:rsid w:val="001B5073"/>
    <w:pPr>
      <w:numPr>
        <w:numId w:val="2"/>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rPr>
      <w:sz w:val="24"/>
    </w:rPr>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F01935"/>
    <w:pPr>
      <w:spacing w:before="60" w:after="60"/>
    </w:pPr>
    <w:rPr>
      <w:sz w:val="22"/>
    </w:rPr>
  </w:style>
  <w:style w:type="character" w:customStyle="1" w:styleId="TableTextChar">
    <w:name w:val="Table Text Char"/>
    <w:basedOn w:val="DefaultParagraphFont"/>
    <w:link w:val="TableText"/>
    <w:rsid w:val="00F01935"/>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 w:type="paragraph" w:styleId="Revision">
    <w:name w:val="Revision"/>
    <w:hidden/>
    <w:uiPriority w:val="99"/>
    <w:semiHidden/>
    <w:rsid w:val="006059EE"/>
    <w:pPr>
      <w:spacing w:before="0" w:line="240" w:lineRule="auto"/>
    </w:pPr>
    <w:rPr>
      <w:sz w:val="24"/>
    </w:rPr>
  </w:style>
  <w:style w:type="character" w:styleId="CommentReference">
    <w:name w:val="annotation reference"/>
    <w:basedOn w:val="DefaultParagraphFont"/>
    <w:semiHidden/>
    <w:unhideWhenUsed/>
    <w:rsid w:val="00290ED7"/>
    <w:rPr>
      <w:sz w:val="16"/>
      <w:szCs w:val="16"/>
    </w:rPr>
  </w:style>
  <w:style w:type="paragraph" w:styleId="CommentText">
    <w:name w:val="annotation text"/>
    <w:basedOn w:val="Normal"/>
    <w:link w:val="CommentTextChar"/>
    <w:unhideWhenUsed/>
    <w:rsid w:val="00290ED7"/>
    <w:pPr>
      <w:spacing w:line="240" w:lineRule="auto"/>
    </w:pPr>
    <w:rPr>
      <w:sz w:val="20"/>
      <w:szCs w:val="20"/>
    </w:rPr>
  </w:style>
  <w:style w:type="character" w:customStyle="1" w:styleId="CommentTextChar">
    <w:name w:val="Comment Text Char"/>
    <w:basedOn w:val="DefaultParagraphFont"/>
    <w:link w:val="CommentText"/>
    <w:rsid w:val="00290ED7"/>
    <w:rPr>
      <w:sz w:val="20"/>
      <w:szCs w:val="20"/>
    </w:rPr>
  </w:style>
  <w:style w:type="paragraph" w:styleId="CommentSubject">
    <w:name w:val="annotation subject"/>
    <w:basedOn w:val="CommentText"/>
    <w:next w:val="CommentText"/>
    <w:link w:val="CommentSubjectChar"/>
    <w:semiHidden/>
    <w:unhideWhenUsed/>
    <w:rsid w:val="00290ED7"/>
    <w:rPr>
      <w:b/>
      <w:bCs/>
    </w:rPr>
  </w:style>
  <w:style w:type="character" w:customStyle="1" w:styleId="CommentSubjectChar">
    <w:name w:val="Comment Subject Char"/>
    <w:basedOn w:val="CommentTextChar"/>
    <w:link w:val="CommentSubject"/>
    <w:semiHidden/>
    <w:rsid w:val="00290ED7"/>
    <w:rPr>
      <w:b/>
      <w:bCs/>
      <w:sz w:val="20"/>
      <w:szCs w:val="20"/>
    </w:rPr>
  </w:style>
  <w:style w:type="character" w:styleId="UnresolvedMention">
    <w:name w:val="Unresolved Mention"/>
    <w:basedOn w:val="DefaultParagraphFont"/>
    <w:uiPriority w:val="99"/>
    <w:semiHidden/>
    <w:unhideWhenUsed/>
    <w:rsid w:val="00491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cvent.me/3D4d9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mnhousing.gov/home/homeownership/community-initiatives-programs/manufactured-home-community-redevelop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nhousing.gov/homeownership/community-initiatives-programs/manufactured-home-community-redevelopmen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t_Text xmlns="ccdd7221-2ef7-4a56-bbda-81d29668ab45" xsi:nil="true"/>
    <dID xmlns="ccdd7221-2ef7-4a56-bbda-81d29668ab45">103696</dID>
    <dDocAuthor xmlns="ccdd7221-2ef7-4a56-bbda-81d29668ab45">kjanssen</dDocAuthor>
    <lcf76f155ced4ddcb4097134ff3c332f xmlns="ccdd7221-2ef7-4a56-bbda-81d29668ab45">
      <Terms xmlns="http://schemas.microsoft.com/office/infopath/2007/PartnerControls"/>
    </lcf76f155ced4ddcb4097134ff3c332f>
    <TaxCatchAll xmlns="d48547a4-795f-415e-bdd8-9d13171daa85" xsi:nil="true"/>
    <dReleaseDate xmlns="ccdd7221-2ef7-4a56-bbda-81d29668ab45">2024-09-17T23:50:12+00:00</dReleaseDate>
    <xAssetType xmlns="ccdd7221-2ef7-4a56-bbda-81d29668ab45">MNH_Intranet-Documents</xAssetType>
    <dWebExtension xmlns="ccdd7221-2ef7-4a56-bbda-81d29668ab45">dotx</dWebExtension>
    <dDocName xmlns="ccdd7221-2ef7-4a56-bbda-81d29668ab45">CONTF8EBF57E89054565B124B2C922576691</dDocName>
    <media_group xmlns="ccdd7221-2ef7-4a56-bbda-81d29668ab45">Documents</media_group>
    <dReleaseState xmlns="ccdd7221-2ef7-4a56-bbda-81d29668ab45">Y</dReleaseState>
    <dRevisionID xmlns="ccdd7221-2ef7-4a56-bbda-81d29668ab45">1</dRevision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A659D271E504C823DBF321F8D9247" ma:contentTypeVersion="22" ma:contentTypeDescription="Create a new document." ma:contentTypeScope="" ma:versionID="9f491338be9711ffaca36e1bc6f40ef1">
  <xsd:schema xmlns:xsd="http://www.w3.org/2001/XMLSchema" xmlns:xs="http://www.w3.org/2001/XMLSchema" xmlns:p="http://schemas.microsoft.com/office/2006/metadata/properties" xmlns:ns2="ccdd7221-2ef7-4a56-bbda-81d29668ab45" xmlns:ns3="d48547a4-795f-415e-bdd8-9d13171daa85" targetNamespace="http://schemas.microsoft.com/office/2006/metadata/properties" ma:root="true" ma:fieldsID="caa48d0dfd7e91a5f5e0a47bd1d80541" ns2:_="" ns3:_="">
    <xsd:import namespace="ccdd7221-2ef7-4a56-bbda-81d29668ab45"/>
    <xsd:import namespace="d48547a4-795f-415e-bdd8-9d13171daa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dID" minOccurs="0"/>
                <xsd:element ref="ns2:dDocAuthor" minOccurs="0"/>
                <xsd:element ref="ns2:alt_Text" minOccurs="0"/>
                <xsd:element ref="ns2:dReleaseDate" minOccurs="0"/>
                <xsd:element ref="ns2:dReleaseState" minOccurs="0"/>
                <xsd:element ref="ns2:xAssetType" minOccurs="0"/>
                <xsd:element ref="ns2:dWebExtension" minOccurs="0"/>
                <xsd:element ref="ns2:media_group" minOccurs="0"/>
                <xsd:element ref="ns2:dDocName" minOccurs="0"/>
                <xsd:element ref="ns2:dRevisionID"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221-2ef7-4a56-bbda-81d29668a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ID" ma:index="15" nillable="true" ma:displayName="dID" ma:decimals="0" ma:default="0" ma:format="Dropdown" ma:internalName="dID" ma:percentage="FALSE">
      <xsd:simpleType>
        <xsd:restriction base="dms:Number"/>
      </xsd:simpleType>
    </xsd:element>
    <xsd:element name="dDocAuthor" ma:index="16" nillable="true" ma:displayName="dDocAuthor" ma:format="Dropdown" ma:internalName="dDocAuthor">
      <xsd:simpleType>
        <xsd:restriction base="dms:Text">
          <xsd:maxLength value="255"/>
        </xsd:restriction>
      </xsd:simpleType>
    </xsd:element>
    <xsd:element name="alt_Text" ma:index="17" nillable="true" ma:displayName="alt_Text" ma:format="Dropdown" ma:internalName="alt_Text">
      <xsd:simpleType>
        <xsd:restriction base="dms:Text">
          <xsd:maxLength value="255"/>
        </xsd:restriction>
      </xsd:simpleType>
    </xsd:element>
    <xsd:element name="dReleaseDate" ma:index="18" nillable="true" ma:displayName="dReleaseDate" ma:format="DateOnly" ma:internalName="dReleaseDate">
      <xsd:simpleType>
        <xsd:restriction base="dms:DateTime"/>
      </xsd:simpleType>
    </xsd:element>
    <xsd:element name="dReleaseState" ma:index="19" nillable="true" ma:displayName="dReleaseState" ma:format="Dropdown" ma:internalName="dReleaseState">
      <xsd:simpleType>
        <xsd:restriction base="dms:Text">
          <xsd:maxLength value="255"/>
        </xsd:restriction>
      </xsd:simpleType>
    </xsd:element>
    <xsd:element name="xAssetType" ma:index="20" nillable="true" ma:displayName="xAssetType" ma:format="Dropdown" ma:internalName="xAssetType">
      <xsd:simpleType>
        <xsd:restriction base="dms:Text">
          <xsd:maxLength value="255"/>
        </xsd:restriction>
      </xsd:simpleType>
    </xsd:element>
    <xsd:element name="dWebExtension" ma:index="21" nillable="true" ma:displayName="dWebExtension" ma:format="Dropdown" ma:internalName="dWebExtension">
      <xsd:simpleType>
        <xsd:restriction base="dms:Text">
          <xsd:maxLength value="255"/>
        </xsd:restriction>
      </xsd:simpleType>
    </xsd:element>
    <xsd:element name="media_group" ma:index="22" nillable="true" ma:displayName="media_group" ma:format="Dropdown" ma:internalName="media_group">
      <xsd:simpleType>
        <xsd:restriction base="dms:Text">
          <xsd:maxLength value="255"/>
        </xsd:restriction>
      </xsd:simpleType>
    </xsd:element>
    <xsd:element name="dDocName" ma:index="23" nillable="true" ma:displayName="dDocName" ma:format="Dropdown" ma:internalName="dDocName">
      <xsd:simpleType>
        <xsd:restriction base="dms:Text">
          <xsd:maxLength value="255"/>
        </xsd:restriction>
      </xsd:simpleType>
    </xsd:element>
    <xsd:element name="dRevisionID" ma:index="24" nillable="true" ma:displayName="dRevisionID" ma:format="Dropdown" ma:internalName="dRevisionID">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8547a4-795f-415e-bdd8-9d13171daa8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f3e00dc-7549-425a-8013-f64be5a23c1f}" ma:internalName="TaxCatchAll" ma:showField="CatchAllData" ma:web="d48547a4-795f-415e-bdd8-9d13171da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F9010-0833-424C-8986-1444F99CCF83}">
  <ds:schemaRefs>
    <ds:schemaRef ds:uri="http://schemas.microsoft.com/office/2006/metadata/properties"/>
    <ds:schemaRef ds:uri="http://schemas.microsoft.com/office/infopath/2007/PartnerControls"/>
    <ds:schemaRef ds:uri="ccdd7221-2ef7-4a56-bbda-81d29668ab45"/>
    <ds:schemaRef ds:uri="d48547a4-795f-415e-bdd8-9d13171daa85"/>
  </ds:schemaRefs>
</ds:datastoreItem>
</file>

<file path=customXml/itemProps2.xml><?xml version="1.0" encoding="utf-8"?>
<ds:datastoreItem xmlns:ds="http://schemas.openxmlformats.org/officeDocument/2006/customXml" ds:itemID="{6AEC8315-E72A-4511-A473-4BD50A176B25}">
  <ds:schemaRefs>
    <ds:schemaRef ds:uri="http://schemas.microsoft.com/sharepoint/v3/contenttype/forms"/>
  </ds:schemaRefs>
</ds:datastoreItem>
</file>

<file path=customXml/itemProps3.xml><?xml version="1.0" encoding="utf-8"?>
<ds:datastoreItem xmlns:ds="http://schemas.openxmlformats.org/officeDocument/2006/customXml" ds:itemID="{829306A1-B77F-49C2-83E7-4AA82094F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221-2ef7-4a56-bbda-81d29668ab45"/>
    <ds:schemaRef ds:uri="d48547a4-795f-415e-bdd8-9d13171da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Use</Template>
  <TotalTime>24</TotalTime>
  <Pages>10</Pages>
  <Words>2099</Words>
  <Characters>11968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Manufactured Home Community Redevelopment Program Request for Proposal (RFP) Application</vt:lpstr>
    </vt:vector>
  </TitlesOfParts>
  <Manager/>
  <Company>State of Minnesota</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Manufactured Home Community Redevelopment Program Request for Proposal (RFP) Application</dc:title>
  <dc:subject>Request for Proposal (RFP) Application</dc:subject>
  <dc:creator>Minnesota Housing Finance Agency</dc:creator>
  <cp:keywords/>
  <dc:description/>
  <cp:lastModifiedBy>Stibbins, Dana M (MHFA)</cp:lastModifiedBy>
  <cp:revision>6</cp:revision>
  <dcterms:created xsi:type="dcterms:W3CDTF">2026-08-13T19:14:00Z</dcterms:created>
  <dcterms:modified xsi:type="dcterms:W3CDTF">2026-08-13T19:36:00Z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0x010100C42A659D271E504C823DBF321F8D9247</vt:lpwstr>
  </property>
  <property fmtid="{D5CDD505-2E9C-101B-9397-08002B2CF9AE}" pid="4" name="MediaServiceImageTags">
    <vt:lpwstr/>
  </property>
  <property fmtid="{D5CDD505-2E9C-101B-9397-08002B2CF9AE}" pid="5" name="GrammarlyDocumentId">
    <vt:lpwstr>0b5c99ec-9463-4b2c-b4c7-cdf0db55ff01</vt:lpwstr>
  </property>
</Properties>
</file>